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"/>
        <w:tblpPr w:leftFromText="180" w:rightFromText="180" w:vertAnchor="text" w:horzAnchor="page" w:tblpX="841" w:tblpY="10467"/>
        <w:tblW w:w="9499" w:type="dxa"/>
        <w:tblLook w:val="04A0" w:firstRow="1" w:lastRow="0" w:firstColumn="1" w:lastColumn="0" w:noHBand="0" w:noVBand="1"/>
      </w:tblPr>
      <w:tblGrid>
        <w:gridCol w:w="10791"/>
      </w:tblGrid>
      <w:tr w:rsidR="000F1DCE" w:rsidTr="00CB4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  <w:vAlign w:val="bottom"/>
          </w:tcPr>
          <w:p w:rsidR="000F1DCE" w:rsidRPr="00616989" w:rsidRDefault="000F1DCE" w:rsidP="00CB4A4D">
            <w:pPr>
              <w:spacing w:after="200"/>
              <w:rPr>
                <w:smallCaps/>
              </w:rPr>
            </w:pPr>
            <w:r w:rsidRPr="00616989"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6FB6C857" wp14:editId="5230B4BB">
                      <wp:extent cx="6715125" cy="804125"/>
                      <wp:effectExtent l="0" t="0" r="0" b="0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15125" cy="80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F1DCE" w:rsidRPr="00CB1D57" w:rsidRDefault="00CB1D57" w:rsidP="000F1DCE">
                                  <w:pPr>
                                    <w:pStyle w:val="Title"/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en-GB"/>
                                    </w:rPr>
                                    <w:t>Izvje</w:t>
                                  </w:r>
                                  <w:proofErr w:type="spellEnd"/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  <w:t>štaj o izvršenju budžeta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FB6C8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width:528.7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" filled="f" stroked="f">
                      <v:textbox>
                        <w:txbxContent>
                          <w:p w:rsidR="000F1DCE" w:rsidRPr="00CB1D57" w:rsidRDefault="00CB1D57" w:rsidP="000F1DCE">
                            <w:pPr>
                              <w:pStyle w:val="Title"/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</w:pPr>
                            <w:proofErr w:type="spellStart"/>
                            <w:r>
                              <w:rPr>
                                <w:b w:val="0"/>
                                <w:color w:val="FFFFFF" w:themeColor="background1"/>
                                <w:lang w:val="en-GB"/>
                              </w:rPr>
                              <w:t>Izvje</w:t>
                            </w:r>
                            <w:proofErr w:type="spellEnd"/>
                            <w:r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  <w:t>štaj o izvršenju budžeta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1DCE" w:rsidTr="00CB4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:rsidR="000F1DCE" w:rsidRPr="00616989" w:rsidRDefault="000F1DCE" w:rsidP="00CB4A4D">
            <w:pPr>
              <w:spacing w:after="200"/>
              <w:rPr>
                <w:smallCaps/>
              </w:rPr>
            </w:pPr>
            <w:r w:rsidRPr="00616989"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31924D37" wp14:editId="54A9044E">
                      <wp:extent cx="5284520" cy="439387"/>
                      <wp:effectExtent l="0" t="0" r="0" b="0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84520" cy="43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F1DCE" w:rsidRPr="00CB1D57" w:rsidRDefault="0008362B" w:rsidP="000F1DCE">
                                  <w:pPr>
                                    <w:pStyle w:val="Subtitle"/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MART</w:t>
                                  </w:r>
                                  <w:r w:rsidR="00CB1D57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 xml:space="preserve"> 2025. GODINE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924D37" id="Text Box 13" o:spid="_x0000_s1027" type="#_x0000_t202" style="width:416.1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" filled="f" stroked="f">
                      <v:textbox>
                        <w:txbxContent>
                          <w:p w:rsidR="000F1DCE" w:rsidRPr="00CB1D57" w:rsidRDefault="0008362B" w:rsidP="000F1DCE">
                            <w:pPr>
                              <w:pStyle w:val="Subtitle"/>
                              <w:rPr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>MART</w:t>
                            </w:r>
                            <w:r w:rsidR="00CB1D57">
                              <w:rPr>
                                <w:color w:val="FFFFFF" w:themeColor="background1"/>
                                <w:lang w:val="sr-Latn-ME"/>
                              </w:rPr>
                              <w:t xml:space="preserve"> 2025. GODINE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Style w:val="PlainTable4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CB4A4D" w:rsidTr="00CB4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:rsidR="00CB4A4D" w:rsidRPr="00616989" w:rsidRDefault="001734F0" w:rsidP="00CB4A4D">
            <w:pPr>
              <w:spacing w:after="200"/>
              <w:rPr>
                <w:smallCaps/>
              </w:rPr>
            </w:pPr>
            <w:r w:rsidRPr="001734F0">
              <w:rPr>
                <w:smallCap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1109980</wp:posOffset>
                      </wp:positionV>
                      <wp:extent cx="1238250" cy="7524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734F0" w:rsidRPr="001734F0" w:rsidRDefault="001734F0" w:rsidP="001734F0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 w:rsidRPr="001734F0"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Ministarstvo</w:t>
                                  </w:r>
                                </w:p>
                                <w:p w:rsidR="001734F0" w:rsidRPr="001734F0" w:rsidRDefault="001734F0" w:rsidP="001734F0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 w:rsidRPr="001734F0"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finansija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margin-left:-5.4pt;margin-top:87.4pt;width:97.5pt;height:59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" filled="f" stroked="f">
                      <v:textbox>
                        <w:txbxContent>
                          <w:p w:rsidR="001734F0" w:rsidRPr="001734F0" w:rsidRDefault="001734F0" w:rsidP="001734F0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1734F0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Ministarstvo</w:t>
                            </w:r>
                          </w:p>
                          <w:p w:rsidR="001734F0" w:rsidRPr="001734F0" w:rsidRDefault="001734F0" w:rsidP="001734F0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1734F0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finansija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mallCaps/>
                <w:noProof/>
              </w:rPr>
              <w:drawing>
                <wp:inline distT="0" distB="0" distL="0" distR="0" wp14:anchorId="500DFCFF" wp14:editId="43AFAF35">
                  <wp:extent cx="876300" cy="101526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prstClr val="black"/>
                              <a:srgbClr val="E8E8E8">
                                <a:alpha val="0"/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821" cy="10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B1D57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1F428E5" wp14:editId="7ED19CC6">
                  <wp:simplePos x="0" y="0"/>
                  <wp:positionH relativeFrom="column">
                    <wp:posOffset>-982980</wp:posOffset>
                  </wp:positionH>
                  <wp:positionV relativeFrom="paragraph">
                    <wp:posOffset>-984884</wp:posOffset>
                  </wp:positionV>
                  <wp:extent cx="8219281" cy="794385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7266" cy="795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sdt>
      <w:sdtPr>
        <w:rPr>
          <w:b/>
        </w:rPr>
        <w:id w:val="805429490"/>
        <w:docPartObj>
          <w:docPartGallery w:val="Cover Pages"/>
          <w:docPartUnique/>
        </w:docPartObj>
      </w:sdtPr>
      <w:sdtEndPr/>
      <w:sdtContent>
        <w:p w:rsidR="00FD71E8" w:rsidRDefault="00CB4A4D">
          <w:pPr>
            <w:spacing w:after="200"/>
            <w:rPr>
              <w:b/>
              <w:noProof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1A260B62" wp14:editId="408F6B12">
                    <wp:simplePos x="0" y="0"/>
                    <wp:positionH relativeFrom="column">
                      <wp:posOffset>-898634</wp:posOffset>
                    </wp:positionH>
                    <wp:positionV relativeFrom="paragraph">
                      <wp:posOffset>-961696</wp:posOffset>
                    </wp:positionV>
                    <wp:extent cx="7776210" cy="1119352"/>
                    <wp:effectExtent l="0" t="0" r="0" b="5080"/>
                    <wp:wrapNone/>
                    <wp:docPr id="10" name="Rectangle 10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1119352"/>
                            </a:xfrm>
                            <a:prstGeom prst="rect">
                              <a:avLst/>
                            </a:prstGeom>
                            <a:solidFill>
                              <a:srgbClr val="EFF1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6FF9612" id="Rectangle 10" o:spid="_x0000_s1026" alt="rectangle" style="position:absolute;margin-left:-70.75pt;margin-top:-75.7pt;width:612.3pt;height:88.1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" fillcolor="#eff1f0" stroked="f" strokeweight="1pt"/>
                </w:pict>
              </mc:Fallback>
            </mc:AlternateContent>
          </w: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57215" behindDoc="1" locked="0" layoutInCell="1" allowOverlap="1" wp14:anchorId="590B5B6B" wp14:editId="23BEF575">
                    <wp:simplePos x="0" y="0"/>
                    <wp:positionH relativeFrom="column">
                      <wp:posOffset>-898634</wp:posOffset>
                    </wp:positionH>
                    <wp:positionV relativeFrom="paragraph">
                      <wp:posOffset>4872530</wp:posOffset>
                    </wp:positionV>
                    <wp:extent cx="7776210" cy="4272762"/>
                    <wp:effectExtent l="0" t="0" r="0" b="0"/>
                    <wp:wrapNone/>
                    <wp:docPr id="8" name="Rectangle 8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427276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41CB10B" id="Rectangle 8" o:spid="_x0000_s1026" alt="rectangle" style="position:absolute;margin-left:-70.75pt;margin-top:383.65pt;width:612.3pt;height:336.45pt;z-index:-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" fillcolor="#404040 [2429]" stroked="f" strokeweight="1pt"/>
                </w:pict>
              </mc:Fallback>
            </mc:AlternateContent>
          </w:r>
          <w:r w:rsidR="00616989">
            <w:rPr>
              <w:b/>
            </w:rPr>
            <w:br w:type="page"/>
          </w:r>
        </w:p>
        <w:p w:rsidR="00D908A7" w:rsidRDefault="0078166D">
          <w:pPr>
            <w:spacing w:after="200"/>
            <w:rPr>
              <w:b/>
            </w:rPr>
          </w:pPr>
        </w:p>
      </w:sdtContent>
    </w:sdt>
    <w:p w:rsidR="0095115D" w:rsidRDefault="00D908A7" w:rsidP="0008362B">
      <w:pPr>
        <w:pStyle w:val="Prihodi"/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Prihodi</w:t>
      </w:r>
      <w:proofErr w:type="spellEnd"/>
      <w:r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mjesec</w:t>
      </w:r>
      <w:proofErr w:type="spellEnd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8362B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mart</w:t>
      </w:r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 w:rsidR="0008362B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</w:t>
      </w:r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odine</w:t>
      </w:r>
      <w:proofErr w:type="spellEnd"/>
    </w:p>
    <w:p w:rsidR="0008362B" w:rsidRPr="0008362B" w:rsidRDefault="0008362B" w:rsidP="0008362B">
      <w:pPr>
        <w:pStyle w:val="Prihodi"/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F6A8A" w:rsidRPr="00AF6A8A" w:rsidRDefault="00AF6A8A" w:rsidP="00AF6A8A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AF6A8A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Prihodi budžeta </w:t>
      </w:r>
      <w:bookmarkStart w:id="0" w:name="_Hlk171580505"/>
      <w:r w:rsidRPr="00AF6A8A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za prva tri mjeseca 2025. godine iznosili su 580,4 mil. € ili 7,3% procijenjenog BDP-a (7,965.4 mil. €), što je za 4,7 mil. € ili 0,8% veće u odnosu na isti period prethodne godine</w:t>
      </w:r>
      <w:bookmarkEnd w:id="0"/>
      <w:r w:rsidRPr="00AF6A8A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. Do ispunjenja plana za period januar-mart nedostajalo je 13,0 mil. €, odnosno realizacija plana za navedeni period iznosila je 97,8%. </w:t>
      </w:r>
    </w:p>
    <w:p w:rsidR="00AF6A8A" w:rsidRPr="00AF6A8A" w:rsidRDefault="00AF6A8A" w:rsidP="00AF6A8A">
      <w:pPr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AF6A8A">
        <w:rPr>
          <w:rFonts w:eastAsia="Times New Roman" w:cstheme="minorHAnsi"/>
          <w:b/>
          <w:sz w:val="24"/>
          <w:szCs w:val="24"/>
          <w:lang w:val="sr-Latn-ME" w:eastAsia="en-GB"/>
        </w:rPr>
        <w:t>Porez na dobit pravnih lica</w:t>
      </w:r>
      <w:r w:rsidRPr="00AF6A8A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78,2 mil. €, što je neznatno niže (0,7 mil. € ili 0,9%) u odnosu na isti period 2024. godine i manje u odnosu na plan u posmatranom periodu u iznosu od 4,0 mil. € ili 4,9%. Važno je napomenuti da je rok za predaju finansijskih iskaza i godišnje prijave poreza na dobit pravnih lica za 2024. godinu pomjeren do 18. aprila ove godine, što ujedno predstavlja i razlog odstupanja navedene kategorije prihoda budžeta u odnosu na plan za period januar – mart 2025. godine.</w:t>
      </w:r>
    </w:p>
    <w:p w:rsidR="00AF6A8A" w:rsidRPr="00AF6A8A" w:rsidRDefault="00AF6A8A" w:rsidP="00AF6A8A">
      <w:pPr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AF6A8A">
        <w:rPr>
          <w:rFonts w:eastAsia="Times New Roman" w:cstheme="minorHAnsi"/>
          <w:b/>
          <w:sz w:val="24"/>
          <w:szCs w:val="24"/>
          <w:lang w:val="sr-Latn-ME" w:eastAsia="en-GB"/>
        </w:rPr>
        <w:t>Porez na dohodak fizičkih lica</w:t>
      </w:r>
      <w:r w:rsidRPr="00AF6A8A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20,3 mil. €, što je za 5,3 mil. € ili 35,8% veće u odnosu na isti period 2024. godine, što je ujedno na nivou planiranog za period januar-mart 2025. godine.</w:t>
      </w:r>
    </w:p>
    <w:p w:rsidR="00AF6A8A" w:rsidRPr="00AF6A8A" w:rsidRDefault="00AF6A8A" w:rsidP="00AF6A8A">
      <w:pPr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AF6A8A">
        <w:rPr>
          <w:rFonts w:eastAsia="Times New Roman" w:cstheme="minorHAnsi"/>
          <w:b/>
          <w:sz w:val="24"/>
          <w:szCs w:val="24"/>
          <w:lang w:val="sr-Latn-ME" w:eastAsia="en-GB"/>
        </w:rPr>
        <w:t>Porez na dodatu vrijednost</w:t>
      </w:r>
      <w:r w:rsidRPr="00AF6A8A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282,3 mil. €, što predstavlja značajan rast u iznosu od 29,9 mil. € ili 11,9% u odnosu na isti period 2024. godine, što je i na nivou plana za posmatrani period. Značajan rast prihoda budžeta po osnovu PDV-a dominantno je rezultat rasta ekonomske aktivnosti, potrošnje i investicija, kao i smanjenja sive ekonomije.</w:t>
      </w:r>
    </w:p>
    <w:p w:rsidR="00AF6A8A" w:rsidRPr="00AF6A8A" w:rsidRDefault="00AF6A8A" w:rsidP="00AF6A8A">
      <w:pPr>
        <w:jc w:val="both"/>
        <w:rPr>
          <w:rFonts w:eastAsia="Times New Roman" w:cstheme="minorHAnsi"/>
          <w:color w:val="FF0000"/>
          <w:sz w:val="24"/>
          <w:szCs w:val="24"/>
          <w:lang w:val="sr-Latn-ME" w:eastAsia="en-GB"/>
        </w:rPr>
      </w:pPr>
      <w:r w:rsidRPr="00AF6A8A">
        <w:rPr>
          <w:noProof/>
          <w:sz w:val="24"/>
          <w:szCs w:val="24"/>
        </w:rPr>
        <w:lastRenderedPageBreak/>
        <w:drawing>
          <wp:inline distT="0" distB="0" distL="0" distR="0" wp14:anchorId="126136D5" wp14:editId="36814CBE">
            <wp:extent cx="5745480" cy="2743200"/>
            <wp:effectExtent l="0" t="0" r="762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D8B1C1AB-1BF8-4DA5-B807-0501682357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F6A8A" w:rsidRPr="00AF6A8A" w:rsidRDefault="00AF6A8A" w:rsidP="00AF6A8A">
      <w:pPr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:rsidR="00AF6A8A" w:rsidRPr="00AF6A8A" w:rsidRDefault="00AF6A8A" w:rsidP="00AF6A8A">
      <w:pPr>
        <w:jc w:val="both"/>
        <w:rPr>
          <w:rFonts w:eastAsia="Times New Roman" w:cstheme="minorHAnsi"/>
          <w:b/>
          <w:sz w:val="24"/>
          <w:szCs w:val="24"/>
          <w:lang w:val="sr-Latn-ME" w:eastAsia="en-GB"/>
        </w:rPr>
      </w:pPr>
      <w:r w:rsidRPr="00AF6A8A">
        <w:rPr>
          <w:rFonts w:eastAsia="Times New Roman" w:cstheme="minorHAnsi"/>
          <w:b/>
          <w:sz w:val="24"/>
          <w:szCs w:val="24"/>
          <w:lang w:val="sr-Latn-ME" w:eastAsia="en-GB"/>
        </w:rPr>
        <w:t>*Napomena: Podaci su vremenski prilagođeni, imajući u vidu da se naplata od strane Poreske uprave i Uprave carina tekućeg dana, knjiži u trezoru kao prihod narednog dana; podaci se odnose na period januar – mart, zaključno sa 28.03.2025. godine i relevantni period 2024. godine.</w:t>
      </w:r>
    </w:p>
    <w:p w:rsidR="00AF6A8A" w:rsidRPr="00AF6A8A" w:rsidRDefault="00AF6A8A" w:rsidP="00AF6A8A">
      <w:pPr>
        <w:jc w:val="both"/>
        <w:rPr>
          <w:rFonts w:eastAsia="Times New Roman" w:cstheme="minorHAnsi"/>
          <w:b/>
          <w:sz w:val="24"/>
          <w:szCs w:val="24"/>
          <w:lang w:val="sr-Latn-ME" w:eastAsia="en-GB"/>
        </w:rPr>
      </w:pPr>
      <w:r w:rsidRPr="00AF6A8A">
        <w:rPr>
          <w:rFonts w:eastAsia="Times New Roman" w:cstheme="minorHAnsi"/>
          <w:b/>
          <w:sz w:val="24"/>
          <w:szCs w:val="24"/>
          <w:lang w:val="sr-Latn-ME" w:eastAsia="en-GB"/>
        </w:rPr>
        <w:t>**Povraćaj PDV-a se odnosi samo na povraćaj PDV-a poreskih obveznika, bez povraćaja na račun Uprave carina i bez realizovanih preusmjera.</w:t>
      </w:r>
    </w:p>
    <w:p w:rsidR="00AF6A8A" w:rsidRDefault="00AF6A8A" w:rsidP="00AF6A8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lang w:val="sr-Latn-ME" w:eastAsia="en-GB"/>
        </w:rPr>
      </w:pPr>
      <w:r w:rsidRPr="00AF6A8A">
        <w:rPr>
          <w:rFonts w:asciiTheme="minorHAnsi" w:hAnsiTheme="minorHAnsi" w:cstheme="minorHAnsi"/>
          <w:lang w:val="sr-Latn-ME" w:eastAsia="en-GB"/>
        </w:rPr>
        <w:t>Prihodi budžeta po osnovu</w:t>
      </w:r>
      <w:r w:rsidRPr="00AF6A8A">
        <w:rPr>
          <w:rFonts w:asciiTheme="minorHAnsi" w:hAnsiTheme="minorHAnsi" w:cstheme="minorHAnsi"/>
          <w:b/>
          <w:lang w:val="sr-Latn-ME" w:eastAsia="en-GB"/>
        </w:rPr>
        <w:t xml:space="preserve"> akciza</w:t>
      </w:r>
      <w:r w:rsidRPr="00AF6A8A">
        <w:rPr>
          <w:rFonts w:asciiTheme="minorHAnsi" w:hAnsiTheme="minorHAnsi" w:cstheme="minorHAnsi"/>
          <w:lang w:val="sr-Latn-ME" w:eastAsia="en-GB"/>
        </w:rPr>
        <w:t xml:space="preserve"> ostvareni su u iznosu od 71,5 mil. €, što je za 4,5 mil. € ili 6,8% veće u odnosu na isti period 2024. godine i neznatno su iznad planiranih, odnosno za 0,8 mil. € ili 1,2%. Važno je napomenuti da je posmatrajući prva tri mjeseca 2025. godine, </w:t>
      </w:r>
      <w:r w:rsidRPr="00AF6A8A">
        <w:rPr>
          <w:rFonts w:asciiTheme="minorHAnsi" w:hAnsiTheme="minorHAnsi" w:cstheme="minorHAnsi"/>
          <w:b/>
          <w:lang w:val="sr-Latn-ME" w:eastAsia="en-GB"/>
        </w:rPr>
        <w:t xml:space="preserve">evidentan rast naplate prihoda od akciza na duvanske proizvode za 3,8 mil. € ili 19,4%, </w:t>
      </w:r>
      <w:r w:rsidRPr="00AF6A8A">
        <w:rPr>
          <w:rFonts w:asciiTheme="minorHAnsi" w:hAnsiTheme="minorHAnsi" w:cstheme="minorHAnsi"/>
          <w:lang w:val="sr-Latn-ME" w:eastAsia="en-GB"/>
        </w:rPr>
        <w:t>u odnosu na komparativni period 2024. godine. Naime, u navedenom periodu, evidentiran je rast prometa cigareta od 10,3% ili za 22,1 tone u odnosu na prethodnu godinu, kao i  rast prometa bezdimnih duvanskih proizvoda za oko 23% ili za 353 458 paklice. Navedeni podaci dominantno ukazuju na nastavak trenda rasta legalnog tržišta cigareta i u prvim mjesecima 2025. godine.</w:t>
      </w:r>
    </w:p>
    <w:p w:rsidR="00AF6A8A" w:rsidRPr="00AF6A8A" w:rsidRDefault="00AF6A8A" w:rsidP="00AF6A8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12121"/>
          <w:lang w:val="sr-Latn-ME"/>
        </w:rPr>
      </w:pPr>
    </w:p>
    <w:p w:rsidR="00AF6A8A" w:rsidRPr="00AF6A8A" w:rsidRDefault="00AF6A8A" w:rsidP="00AF6A8A">
      <w:pPr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AF6A8A">
        <w:rPr>
          <w:rFonts w:eastAsia="Times New Roman" w:cstheme="minorHAnsi"/>
          <w:sz w:val="24"/>
          <w:szCs w:val="24"/>
          <w:lang w:val="sr-Latn-ME" w:eastAsia="en-GB"/>
        </w:rPr>
        <w:t xml:space="preserve">Sa druge strane, </w:t>
      </w:r>
      <w:r w:rsidRPr="00AF6A8A">
        <w:rPr>
          <w:rFonts w:eastAsia="Times New Roman" w:cstheme="minorHAnsi"/>
          <w:b/>
          <w:sz w:val="24"/>
          <w:szCs w:val="24"/>
          <w:lang w:val="sr-Latn-ME" w:eastAsia="en-GB"/>
        </w:rPr>
        <w:t>doprinosi</w:t>
      </w:r>
      <w:r w:rsidRPr="00AF6A8A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84,4 mil. € što je za 30,4 mil. € ili 26,5% manje posmatrano u odnosu na isti period 2024. godine i 7,7 mil. € ili 8,3% manje u odnosu na plan. </w:t>
      </w:r>
    </w:p>
    <w:p w:rsidR="00AF6A8A" w:rsidRPr="00AF6A8A" w:rsidRDefault="00AF6A8A" w:rsidP="00AF6A8A">
      <w:pPr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AF6A8A">
        <w:rPr>
          <w:rFonts w:eastAsia="Times New Roman" w:cstheme="minorHAnsi"/>
          <w:b/>
          <w:sz w:val="24"/>
          <w:szCs w:val="24"/>
          <w:lang w:val="sr-Latn-ME" w:eastAsia="en-GB"/>
        </w:rPr>
        <w:t>Ostali prihodi</w:t>
      </w:r>
      <w:r w:rsidRPr="00AF6A8A">
        <w:rPr>
          <w:rFonts w:eastAsia="Times New Roman" w:cstheme="minorHAnsi"/>
          <w:sz w:val="24"/>
          <w:szCs w:val="24"/>
          <w:lang w:val="sr-Latn-ME" w:eastAsia="en-GB"/>
        </w:rPr>
        <w:t xml:space="preserve"> u posmatranom periodu ostvareni su u iznosu od 8,1 mil. €, što je 1,7 mil. € ili 26,8% veće u odnosu na plan, dok je navedena kategorija prihoda manja u odnosu na posmatrani period 2024. godine za 4,3 mil. € ili 34,7%. Razlog odstupanja je prvenstveno izvršenj</w:t>
      </w:r>
      <w:r w:rsidR="00583963">
        <w:rPr>
          <w:rFonts w:eastAsia="Times New Roman" w:cstheme="minorHAnsi"/>
          <w:sz w:val="24"/>
          <w:szCs w:val="24"/>
          <w:lang w:val="sr-Latn-ME" w:eastAsia="en-GB"/>
        </w:rPr>
        <w:t>e</w:t>
      </w:r>
      <w:r w:rsidRPr="00AF6A8A">
        <w:rPr>
          <w:rFonts w:eastAsia="Times New Roman" w:cstheme="minorHAnsi"/>
          <w:sz w:val="24"/>
          <w:szCs w:val="24"/>
          <w:lang w:val="sr-Latn-ME" w:eastAsia="en-GB"/>
        </w:rPr>
        <w:t xml:space="preserve"> ove kategorije prihoda budžeta u prva tri mjeseca 2024. godine, i </w:t>
      </w:r>
      <w:r w:rsidRPr="00AF6A8A">
        <w:rPr>
          <w:rFonts w:eastAsia="Times New Roman" w:cstheme="minorHAnsi"/>
          <w:sz w:val="24"/>
          <w:szCs w:val="24"/>
          <w:lang w:val="sr-Latn-ME" w:eastAsia="en-GB"/>
        </w:rPr>
        <w:lastRenderedPageBreak/>
        <w:t>to po osnovu uplata dobiti CBCG i programa ekonomskog državljanstva što je u ukupnom iznosilo oko 6 mil. €.</w:t>
      </w:r>
    </w:p>
    <w:p w:rsidR="00AF6A8A" w:rsidRPr="00AF6A8A" w:rsidRDefault="00AF6A8A" w:rsidP="00AF6A8A">
      <w:pPr>
        <w:shd w:val="clear" w:color="auto" w:fill="FFFFFF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  <w:r w:rsidRPr="00AF6A8A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Samo u martu mjesecu 2025. godine naplaćeno je ukupno 245,3 mil. € prihoda budžeta, što je neznatno iznad iznosa naplaćenog u martu mjesecu 2024. godine, i to 0,8 mil. € ili 0,3%. U poređenju sa planom za mjesec mart, prihodi budžeta su ispod plana za 5,5 mil. € ili 2,2%, odnosno realizovano je 97,8% mjesečnog plana</w:t>
      </w:r>
      <w:r w:rsidRPr="00AF6A8A"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  <w:t>. Razlozi odstupanja su niže ostvarenje u odnosu na plan kod kategorija porez na dobit pravnih lica i doprinosi, što je i objašnjeno u prvom dijelu saopštenja.</w:t>
      </w:r>
    </w:p>
    <w:p w:rsidR="0008362B" w:rsidRPr="00702C8A" w:rsidRDefault="0008362B" w:rsidP="0008362B">
      <w:pPr>
        <w:shd w:val="clear" w:color="auto" w:fill="FFFFFF"/>
        <w:jc w:val="both"/>
        <w:rPr>
          <w:rFonts w:eastAsia="Times New Roman" w:cstheme="minorHAnsi"/>
          <w:color w:val="000000"/>
          <w:lang w:val="sr-Latn-ME" w:eastAsia="en-GB"/>
        </w:rPr>
      </w:pPr>
    </w:p>
    <w:p w:rsidR="005064AE" w:rsidRPr="00216841" w:rsidRDefault="00B15613" w:rsidP="00B15613">
      <w:pPr>
        <w:pStyle w:val="Prihodi"/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Rashodi</w:t>
      </w:r>
      <w:proofErr w:type="spellEnd"/>
      <w:r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mjesec</w:t>
      </w:r>
      <w:proofErr w:type="spellEnd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8362B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mart</w:t>
      </w:r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 w:rsidR="0095115D" w:rsidRPr="00216841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:rsidR="005064AE" w:rsidRPr="00B15613" w:rsidRDefault="005064AE" w:rsidP="00844CF4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241D5" w:rsidRDefault="00C6469F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5064AE">
        <w:rPr>
          <w:rFonts w:cstheme="minorHAnsi"/>
          <w:b/>
          <w:sz w:val="24"/>
          <w:szCs w:val="24"/>
          <w:lang w:val="sr-Latn-ME"/>
        </w:rPr>
        <w:t xml:space="preserve">Izdaci budžeta </w:t>
      </w:r>
      <w:r w:rsidR="00963A77">
        <w:rPr>
          <w:rFonts w:cstheme="minorHAnsi"/>
          <w:sz w:val="24"/>
          <w:szCs w:val="24"/>
          <w:lang w:val="sr-Latn-ME"/>
        </w:rPr>
        <w:t xml:space="preserve">za prva </w:t>
      </w:r>
      <w:r w:rsidR="0008362B">
        <w:rPr>
          <w:rFonts w:cstheme="minorHAnsi"/>
          <w:sz w:val="24"/>
          <w:szCs w:val="24"/>
          <w:lang w:val="sr-Latn-ME"/>
        </w:rPr>
        <w:t>tri</w:t>
      </w:r>
      <w:r w:rsidR="00963A77">
        <w:rPr>
          <w:rFonts w:cstheme="minorHAnsi"/>
          <w:sz w:val="24"/>
          <w:szCs w:val="24"/>
          <w:lang w:val="sr-Latn-ME"/>
        </w:rPr>
        <w:t xml:space="preserve"> mjeseca</w:t>
      </w:r>
      <w:r>
        <w:rPr>
          <w:rFonts w:cstheme="minorHAnsi"/>
          <w:sz w:val="24"/>
          <w:szCs w:val="24"/>
          <w:lang w:val="sr-Latn-ME"/>
        </w:rPr>
        <w:t xml:space="preserve"> 2025. godine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iznosili su </w:t>
      </w:r>
      <w:r w:rsidR="0008362B">
        <w:rPr>
          <w:rFonts w:cstheme="minorHAnsi"/>
          <w:bCs/>
          <w:sz w:val="24"/>
          <w:szCs w:val="24"/>
          <w:lang w:val="sr-Latn-ME"/>
        </w:rPr>
        <w:t>644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F65DA0">
        <w:rPr>
          <w:rFonts w:cstheme="minorHAnsi"/>
          <w:bCs/>
          <w:sz w:val="24"/>
          <w:szCs w:val="24"/>
          <w:lang w:val="sr-Latn-ME"/>
        </w:rPr>
        <w:t>3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08362B">
        <w:rPr>
          <w:rFonts w:cstheme="minorHAnsi"/>
          <w:bCs/>
          <w:sz w:val="24"/>
          <w:szCs w:val="24"/>
          <w:lang w:val="sr-Latn-ME"/>
        </w:rPr>
        <w:t>8</w:t>
      </w:r>
      <w:r w:rsidR="007E6E06">
        <w:rPr>
          <w:rFonts w:cstheme="minorHAnsi"/>
          <w:bCs/>
          <w:sz w:val="24"/>
          <w:szCs w:val="24"/>
          <w:lang w:val="sr-Latn-ME"/>
        </w:rPr>
        <w:t>,</w:t>
      </w:r>
      <w:r w:rsidR="0008362B">
        <w:rPr>
          <w:rFonts w:cstheme="minorHAnsi"/>
          <w:bCs/>
          <w:sz w:val="24"/>
          <w:szCs w:val="24"/>
          <w:lang w:val="sr-Latn-ME"/>
        </w:rPr>
        <w:t>1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% procijenjenog BDP-a. U odnosu na isti </w:t>
      </w:r>
      <w:r w:rsidR="00963A77">
        <w:rPr>
          <w:rFonts w:cstheme="minorHAnsi"/>
          <w:bCs/>
          <w:sz w:val="24"/>
          <w:szCs w:val="24"/>
          <w:lang w:val="sr-Latn-ME"/>
        </w:rPr>
        <w:t>period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prethodne godine, izdaci su veći </w:t>
      </w:r>
      <w:r w:rsidR="0008362B">
        <w:rPr>
          <w:rFonts w:cstheme="minorHAnsi"/>
          <w:bCs/>
          <w:sz w:val="24"/>
          <w:szCs w:val="24"/>
          <w:lang w:val="sr-Latn-ME"/>
        </w:rPr>
        <w:t>60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F65DA0">
        <w:rPr>
          <w:rFonts w:cstheme="minorHAnsi"/>
          <w:bCs/>
          <w:sz w:val="24"/>
          <w:szCs w:val="24"/>
          <w:lang w:val="sr-Latn-ME"/>
        </w:rPr>
        <w:t>9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€, ili </w:t>
      </w:r>
      <w:r w:rsidR="0008362B">
        <w:rPr>
          <w:rFonts w:cstheme="minorHAnsi"/>
          <w:bCs/>
          <w:sz w:val="24"/>
          <w:szCs w:val="24"/>
          <w:lang w:val="sr-Latn-ME"/>
        </w:rPr>
        <w:t>10</w:t>
      </w:r>
      <w:r w:rsidR="00963A77">
        <w:rPr>
          <w:rFonts w:cstheme="minorHAnsi"/>
          <w:bCs/>
          <w:sz w:val="24"/>
          <w:szCs w:val="24"/>
          <w:lang w:val="sr-Latn-ME"/>
        </w:rPr>
        <w:t>,</w:t>
      </w:r>
      <w:r w:rsidR="0008362B">
        <w:rPr>
          <w:rFonts w:cstheme="minorHAnsi"/>
          <w:bCs/>
          <w:sz w:val="24"/>
          <w:szCs w:val="24"/>
          <w:lang w:val="sr-Latn-ME"/>
        </w:rPr>
        <w:t>4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% i </w:t>
      </w:r>
      <w:r>
        <w:rPr>
          <w:rFonts w:cstheme="minorHAnsi"/>
          <w:bCs/>
          <w:sz w:val="24"/>
          <w:szCs w:val="24"/>
          <w:lang w:val="sr-Latn-ME"/>
        </w:rPr>
        <w:t>dodatna potrošnja iskazana je u okviru potreba većeg izdvajanja troškova mandatornog karaktera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. U odnosu na plan ove godine, izdaci su manji za </w:t>
      </w:r>
      <w:r w:rsidR="00F65DA0">
        <w:rPr>
          <w:rFonts w:cstheme="minorHAnsi"/>
          <w:bCs/>
          <w:sz w:val="24"/>
          <w:szCs w:val="24"/>
          <w:lang w:val="sr-Latn-ME"/>
        </w:rPr>
        <w:t>69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F65DA0">
        <w:rPr>
          <w:rFonts w:cstheme="minorHAnsi"/>
          <w:bCs/>
          <w:sz w:val="24"/>
          <w:szCs w:val="24"/>
          <w:lang w:val="sr-Latn-ME"/>
        </w:rPr>
        <w:t>9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08362B">
        <w:rPr>
          <w:rFonts w:cstheme="minorHAnsi"/>
          <w:bCs/>
          <w:sz w:val="24"/>
          <w:szCs w:val="24"/>
          <w:lang w:val="sr-Latn-ME"/>
        </w:rPr>
        <w:t>9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08362B">
        <w:rPr>
          <w:rFonts w:cstheme="minorHAnsi"/>
          <w:bCs/>
          <w:sz w:val="24"/>
          <w:szCs w:val="24"/>
          <w:lang w:val="sr-Latn-ME"/>
        </w:rPr>
        <w:t>8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%, i odraz su dinamike pristizanja obaveza u ovom periodu. </w:t>
      </w:r>
    </w:p>
    <w:p w:rsidR="00DC3A5D" w:rsidRDefault="00DC3A5D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DC3A5D" w:rsidRDefault="00432129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Cs/>
          <w:noProof/>
          <w:sz w:val="24"/>
          <w:szCs w:val="24"/>
          <w:lang w:val="sr-Latn-ME"/>
        </w:rPr>
        <w:drawing>
          <wp:inline distT="0" distB="0" distL="0" distR="0" wp14:anchorId="1EF04B32">
            <wp:extent cx="4419600" cy="3535317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59" cy="3565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3DFA" w:rsidRPr="005064AE" w:rsidRDefault="007A3DFA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5064AE" w:rsidRDefault="005064AE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7A3DFA">
        <w:rPr>
          <w:rFonts w:cstheme="minorHAnsi"/>
          <w:b/>
          <w:bCs/>
          <w:sz w:val="24"/>
          <w:szCs w:val="24"/>
          <w:lang w:val="sr-Latn-ME"/>
        </w:rPr>
        <w:t>Tekući izdaci u tekućem budžetu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u posmatranom </w:t>
      </w:r>
      <w:r w:rsidR="00084539">
        <w:rPr>
          <w:rFonts w:cstheme="minorHAnsi"/>
          <w:bCs/>
          <w:sz w:val="24"/>
          <w:szCs w:val="24"/>
          <w:lang w:val="sr-Latn-ME"/>
        </w:rPr>
        <w:t xml:space="preserve">periodu 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ostvareni su u iznosu od </w:t>
      </w:r>
      <w:r w:rsidR="0008362B">
        <w:rPr>
          <w:rFonts w:cstheme="minorHAnsi"/>
          <w:bCs/>
          <w:sz w:val="24"/>
          <w:szCs w:val="24"/>
          <w:lang w:val="sr-Latn-ME"/>
        </w:rPr>
        <w:t>247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5C532A">
        <w:rPr>
          <w:rFonts w:cstheme="minorHAnsi"/>
          <w:bCs/>
          <w:sz w:val="24"/>
          <w:szCs w:val="24"/>
          <w:lang w:val="sr-Latn-ME"/>
        </w:rPr>
        <w:t>63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€, što predstavlja </w:t>
      </w:r>
      <w:r w:rsidR="00084539">
        <w:rPr>
          <w:rFonts w:cstheme="minorHAnsi"/>
          <w:bCs/>
          <w:sz w:val="24"/>
          <w:szCs w:val="24"/>
          <w:lang w:val="sr-Latn-ME"/>
        </w:rPr>
        <w:t>8</w:t>
      </w:r>
      <w:r w:rsidR="0008362B">
        <w:rPr>
          <w:rFonts w:cstheme="minorHAnsi"/>
          <w:bCs/>
          <w:sz w:val="24"/>
          <w:szCs w:val="24"/>
          <w:lang w:val="sr-Latn-ME"/>
        </w:rPr>
        <w:t>8</w:t>
      </w:r>
      <w:r w:rsidR="008D638C">
        <w:rPr>
          <w:rFonts w:cstheme="minorHAnsi"/>
          <w:bCs/>
          <w:sz w:val="24"/>
          <w:szCs w:val="24"/>
          <w:lang w:val="sr-Latn-ME"/>
        </w:rPr>
        <w:t>,</w:t>
      </w:r>
      <w:r w:rsidR="005C532A">
        <w:rPr>
          <w:rFonts w:cstheme="minorHAnsi"/>
          <w:bCs/>
          <w:sz w:val="24"/>
          <w:szCs w:val="24"/>
          <w:lang w:val="sr-Latn-ME"/>
        </w:rPr>
        <w:t>5</w:t>
      </w:r>
      <w:r w:rsidRPr="00C55F88">
        <w:rPr>
          <w:rFonts w:cstheme="minorHAnsi"/>
          <w:bCs/>
          <w:sz w:val="24"/>
          <w:szCs w:val="24"/>
          <w:lang w:val="sr-Latn-ME"/>
        </w:rPr>
        <w:t>% plana</w:t>
      </w:r>
      <w:r w:rsidR="00C55F88" w:rsidRPr="00C55F88">
        <w:rPr>
          <w:rFonts w:cstheme="minorHAnsi"/>
          <w:bCs/>
          <w:sz w:val="24"/>
          <w:szCs w:val="24"/>
          <w:lang w:val="sr-Latn-ME"/>
        </w:rPr>
        <w:t>.</w:t>
      </w:r>
      <w:r w:rsidR="00DF4546">
        <w:rPr>
          <w:rFonts w:cstheme="minorHAnsi"/>
          <w:bCs/>
          <w:sz w:val="24"/>
          <w:szCs w:val="24"/>
          <w:lang w:val="sr-Latn-ME"/>
        </w:rPr>
        <w:t xml:space="preserve"> </w:t>
      </w:r>
      <w:r w:rsidR="00DF4546" w:rsidRPr="00B74D8B">
        <w:rPr>
          <w:rFonts w:cstheme="minorHAnsi"/>
          <w:bCs/>
          <w:sz w:val="24"/>
          <w:szCs w:val="24"/>
          <w:lang w:val="sr-Latn-ME"/>
        </w:rPr>
        <w:t xml:space="preserve">Manje ostvarenje je zabilježeno dominantno kod rashoda za tekuće održavanje i </w:t>
      </w:r>
      <w:r w:rsidR="0008362B">
        <w:rPr>
          <w:rFonts w:cstheme="minorHAnsi"/>
          <w:bCs/>
          <w:sz w:val="24"/>
          <w:szCs w:val="24"/>
          <w:lang w:val="sr-Latn-ME"/>
        </w:rPr>
        <w:t>ostalih izdataka</w:t>
      </w:r>
      <w:r w:rsidR="00DF4546" w:rsidRPr="00B74D8B">
        <w:rPr>
          <w:rFonts w:cstheme="minorHAnsi"/>
          <w:bCs/>
          <w:sz w:val="24"/>
          <w:szCs w:val="24"/>
          <w:lang w:val="sr-Latn-ME"/>
        </w:rPr>
        <w:t>.</w:t>
      </w:r>
    </w:p>
    <w:p w:rsidR="006A27D3" w:rsidRPr="005064AE" w:rsidRDefault="006A27D3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5064AE" w:rsidRDefault="005064AE" w:rsidP="00BB4EA3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5064AE">
        <w:rPr>
          <w:rFonts w:cstheme="minorHAnsi"/>
          <w:b/>
          <w:sz w:val="24"/>
          <w:szCs w:val="24"/>
          <w:lang w:val="sr-Latn-ME"/>
        </w:rPr>
        <w:t>Transferi za socijalnu zaštitu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ost</w:t>
      </w:r>
      <w:r w:rsidR="00D161F4">
        <w:rPr>
          <w:rFonts w:cstheme="minorHAnsi"/>
          <w:bCs/>
          <w:sz w:val="24"/>
          <w:szCs w:val="24"/>
          <w:lang w:val="sr-Latn-ME"/>
        </w:rPr>
        <w:t>v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areni su u iznosu od </w:t>
      </w:r>
      <w:r w:rsidR="0008362B">
        <w:rPr>
          <w:rFonts w:cstheme="minorHAnsi"/>
          <w:bCs/>
          <w:sz w:val="24"/>
          <w:szCs w:val="24"/>
          <w:lang w:val="sr-Latn-ME"/>
        </w:rPr>
        <w:t>269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08362B">
        <w:rPr>
          <w:rFonts w:cstheme="minorHAnsi"/>
          <w:bCs/>
          <w:sz w:val="24"/>
          <w:szCs w:val="24"/>
          <w:lang w:val="sr-Latn-ME"/>
        </w:rPr>
        <w:t>23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što predstavlja ostvarenje </w:t>
      </w:r>
      <w:r w:rsidR="0008362B">
        <w:rPr>
          <w:rFonts w:cstheme="minorHAnsi"/>
          <w:bCs/>
          <w:sz w:val="24"/>
          <w:szCs w:val="24"/>
          <w:lang w:val="sr-Latn-ME"/>
        </w:rPr>
        <w:t>101</w:t>
      </w:r>
      <w:r w:rsidR="003A3017">
        <w:rPr>
          <w:rFonts w:cstheme="minorHAnsi"/>
          <w:bCs/>
          <w:sz w:val="24"/>
          <w:szCs w:val="24"/>
          <w:lang w:val="sr-Latn-ME"/>
        </w:rPr>
        <w:t>,</w:t>
      </w:r>
      <w:r w:rsidR="00084539">
        <w:rPr>
          <w:rFonts w:cstheme="minorHAnsi"/>
          <w:bCs/>
          <w:sz w:val="24"/>
          <w:szCs w:val="24"/>
          <w:lang w:val="sr-Latn-ME"/>
        </w:rPr>
        <w:t>5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% plana i u odnosu na isti </w:t>
      </w:r>
      <w:r w:rsidR="00084539">
        <w:rPr>
          <w:rFonts w:cstheme="minorHAnsi"/>
          <w:bCs/>
          <w:sz w:val="24"/>
          <w:szCs w:val="24"/>
          <w:lang w:val="sr-Latn-ME"/>
        </w:rPr>
        <w:t>period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prethodne godine veći su za </w:t>
      </w:r>
      <w:r w:rsidR="0008362B">
        <w:rPr>
          <w:rFonts w:cstheme="minorHAnsi"/>
          <w:bCs/>
          <w:sz w:val="24"/>
          <w:szCs w:val="24"/>
          <w:lang w:val="sr-Latn-ME"/>
        </w:rPr>
        <w:t>35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08362B">
        <w:rPr>
          <w:rFonts w:cstheme="minorHAnsi"/>
          <w:bCs/>
          <w:sz w:val="24"/>
          <w:szCs w:val="24"/>
          <w:lang w:val="sr-Latn-ME"/>
        </w:rPr>
        <w:t>59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084539">
        <w:rPr>
          <w:rFonts w:cstheme="minorHAnsi"/>
          <w:bCs/>
          <w:sz w:val="24"/>
          <w:szCs w:val="24"/>
          <w:lang w:val="sr-Latn-ME"/>
        </w:rPr>
        <w:t>1</w:t>
      </w:r>
      <w:r w:rsidR="0008362B">
        <w:rPr>
          <w:rFonts w:cstheme="minorHAnsi"/>
          <w:bCs/>
          <w:sz w:val="24"/>
          <w:szCs w:val="24"/>
          <w:lang w:val="sr-Latn-ME"/>
        </w:rPr>
        <w:t>5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08362B">
        <w:rPr>
          <w:rFonts w:cstheme="minorHAnsi"/>
          <w:bCs/>
          <w:sz w:val="24"/>
          <w:szCs w:val="24"/>
          <w:lang w:val="sr-Latn-ME"/>
        </w:rPr>
        <w:t>2</w:t>
      </w:r>
      <w:r w:rsidRPr="005064AE">
        <w:rPr>
          <w:rFonts w:cstheme="minorHAnsi"/>
          <w:bCs/>
          <w:sz w:val="24"/>
          <w:szCs w:val="24"/>
          <w:lang w:val="sr-Latn-ME"/>
        </w:rPr>
        <w:t>%.</w:t>
      </w:r>
      <w:r w:rsidR="00C55F88">
        <w:rPr>
          <w:rFonts w:cstheme="minorHAnsi"/>
          <w:bCs/>
          <w:sz w:val="24"/>
          <w:szCs w:val="24"/>
          <w:lang w:val="sr-Latn-ME"/>
        </w:rPr>
        <w:t xml:space="preserve"> </w:t>
      </w:r>
      <w:r w:rsidRPr="005064AE">
        <w:rPr>
          <w:rFonts w:cstheme="minorHAnsi"/>
          <w:b/>
          <w:sz w:val="24"/>
          <w:szCs w:val="24"/>
          <w:lang w:val="sr-Latn-ME"/>
        </w:rPr>
        <w:t>Transferi institucijama, pojedincima, nevladinom i javnom sektoru iznosili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su </w:t>
      </w:r>
      <w:r w:rsidR="0008362B">
        <w:rPr>
          <w:rFonts w:cstheme="minorHAnsi"/>
          <w:bCs/>
          <w:sz w:val="24"/>
          <w:szCs w:val="24"/>
          <w:lang w:val="sr-Latn-ME"/>
        </w:rPr>
        <w:t>82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08362B">
        <w:rPr>
          <w:rFonts w:cstheme="minorHAnsi"/>
          <w:bCs/>
          <w:sz w:val="24"/>
          <w:szCs w:val="24"/>
          <w:lang w:val="sr-Latn-ME"/>
        </w:rPr>
        <w:t>38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i </w:t>
      </w:r>
      <w:r w:rsidR="003A3017">
        <w:rPr>
          <w:rFonts w:cstheme="minorHAnsi"/>
          <w:bCs/>
          <w:sz w:val="24"/>
          <w:szCs w:val="24"/>
          <w:lang w:val="sr-Latn-ME"/>
        </w:rPr>
        <w:t>manji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su od plana za </w:t>
      </w:r>
      <w:r w:rsidR="0008362B">
        <w:rPr>
          <w:rFonts w:cstheme="minorHAnsi"/>
          <w:bCs/>
          <w:sz w:val="24"/>
          <w:szCs w:val="24"/>
          <w:lang w:val="sr-Latn-ME"/>
        </w:rPr>
        <w:t>13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08362B">
        <w:rPr>
          <w:rFonts w:cstheme="minorHAnsi"/>
          <w:bCs/>
          <w:sz w:val="24"/>
          <w:szCs w:val="24"/>
          <w:lang w:val="sr-Latn-ME"/>
        </w:rPr>
        <w:t>65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08362B">
        <w:rPr>
          <w:rFonts w:cstheme="minorHAnsi"/>
          <w:bCs/>
          <w:sz w:val="24"/>
          <w:szCs w:val="24"/>
          <w:lang w:val="sr-Latn-ME"/>
        </w:rPr>
        <w:t>14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08362B">
        <w:rPr>
          <w:rFonts w:cstheme="minorHAnsi"/>
          <w:bCs/>
          <w:sz w:val="24"/>
          <w:szCs w:val="24"/>
          <w:lang w:val="sr-Latn-ME"/>
        </w:rPr>
        <w:t>2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%. </w:t>
      </w:r>
      <w:r w:rsidR="003B30B2" w:rsidRPr="003B30B2">
        <w:rPr>
          <w:rFonts w:cstheme="minorHAnsi"/>
          <w:bCs/>
          <w:sz w:val="24"/>
          <w:szCs w:val="24"/>
          <w:lang w:val="sr-Latn-ME"/>
        </w:rPr>
        <w:t>Izvršenje na ovoj pozicij</w:t>
      </w:r>
      <w:r w:rsidR="003B30B2">
        <w:rPr>
          <w:rFonts w:cstheme="minorHAnsi"/>
          <w:bCs/>
          <w:sz w:val="24"/>
          <w:szCs w:val="24"/>
          <w:lang w:val="sr-Latn-ME"/>
        </w:rPr>
        <w:t>i</w:t>
      </w:r>
      <w:r w:rsidR="003B30B2" w:rsidRPr="003B30B2">
        <w:rPr>
          <w:rFonts w:cstheme="minorHAnsi"/>
          <w:bCs/>
          <w:sz w:val="24"/>
          <w:szCs w:val="24"/>
          <w:lang w:val="sr-Latn-ME"/>
        </w:rPr>
        <w:t xml:space="preserve"> očekivano je da će imati bržu dinamiku potrošnje u narednom periodu, u skladu sa dinamikom izmirenja obaveza po ovom osnovu.</w:t>
      </w:r>
    </w:p>
    <w:p w:rsidR="00BB4EA3" w:rsidRPr="005064AE" w:rsidRDefault="00BB4EA3" w:rsidP="00BB4EA3">
      <w:pPr>
        <w:spacing w:after="0"/>
        <w:jc w:val="both"/>
        <w:rPr>
          <w:rFonts w:cstheme="minorHAnsi"/>
          <w:bCs/>
          <w:sz w:val="24"/>
          <w:szCs w:val="24"/>
          <w:highlight w:val="yellow"/>
          <w:lang w:val="sr-Latn-ME"/>
        </w:rPr>
      </w:pPr>
    </w:p>
    <w:p w:rsidR="005D6185" w:rsidRDefault="005064AE" w:rsidP="00BB4EA3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5064AE">
        <w:rPr>
          <w:rFonts w:cstheme="minorHAnsi"/>
          <w:b/>
          <w:sz w:val="24"/>
          <w:szCs w:val="24"/>
          <w:lang w:val="sr-Latn-ME"/>
        </w:rPr>
        <w:t>Kapitalni budžet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, koji uključuje budžetske pozicije kapitalnih izdataka, 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 xml:space="preserve">u </w:t>
      </w:r>
      <w:r w:rsidR="00084539">
        <w:rPr>
          <w:rFonts w:cstheme="minorHAnsi"/>
          <w:bCs/>
          <w:sz w:val="24"/>
          <w:szCs w:val="24"/>
          <w:lang w:val="sr-Latn-ME"/>
        </w:rPr>
        <w:t>posmatranom periodu</w:t>
      </w:r>
      <w:r w:rsidR="003A3017">
        <w:rPr>
          <w:rFonts w:cstheme="minorHAnsi"/>
          <w:bCs/>
          <w:sz w:val="24"/>
          <w:szCs w:val="24"/>
          <w:lang w:val="sr-Latn-ME"/>
        </w:rPr>
        <w:t xml:space="preserve"> 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>ostvaren je na ni</w:t>
      </w:r>
      <w:r w:rsidR="002867C0">
        <w:rPr>
          <w:rFonts w:cstheme="minorHAnsi"/>
          <w:bCs/>
          <w:sz w:val="24"/>
          <w:szCs w:val="24"/>
          <w:lang w:val="sr-Latn-ME"/>
        </w:rPr>
        <w:t>vo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 xml:space="preserve">u od </w:t>
      </w:r>
      <w:r w:rsidR="0008362B">
        <w:rPr>
          <w:rFonts w:cstheme="minorHAnsi"/>
          <w:bCs/>
          <w:sz w:val="24"/>
          <w:szCs w:val="24"/>
          <w:lang w:val="sr-Latn-ME"/>
        </w:rPr>
        <w:t>21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>,</w:t>
      </w:r>
      <w:r w:rsidR="0008362B">
        <w:rPr>
          <w:rFonts w:cstheme="minorHAnsi"/>
          <w:bCs/>
          <w:sz w:val="24"/>
          <w:szCs w:val="24"/>
          <w:lang w:val="sr-Latn-ME"/>
        </w:rPr>
        <w:t>02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 xml:space="preserve"> mil. €</w:t>
      </w:r>
      <w:r w:rsidR="0008362B">
        <w:rPr>
          <w:rFonts w:cstheme="minorHAnsi"/>
          <w:bCs/>
          <w:sz w:val="24"/>
          <w:szCs w:val="24"/>
          <w:lang w:val="sr-Latn-ME"/>
        </w:rPr>
        <w:t xml:space="preserve">. </w:t>
      </w:r>
    </w:p>
    <w:p w:rsidR="00BB4EA3" w:rsidRPr="007616AE" w:rsidRDefault="00BB4EA3" w:rsidP="00BB4EA3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FB2EA1" w:rsidRDefault="00C6469F" w:rsidP="00BB4EA3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C6469F">
        <w:rPr>
          <w:rFonts w:cstheme="minorHAnsi"/>
          <w:sz w:val="24"/>
          <w:szCs w:val="24"/>
          <w:lang w:val="sr-Latn-ME"/>
        </w:rPr>
        <w:t xml:space="preserve">Posmatrajući </w:t>
      </w:r>
      <w:r w:rsidR="0008362B">
        <w:rPr>
          <w:rFonts w:cstheme="minorHAnsi"/>
          <w:b/>
          <w:sz w:val="24"/>
          <w:szCs w:val="24"/>
          <w:lang w:val="sr-Latn-ME"/>
        </w:rPr>
        <w:t>mart</w:t>
      </w:r>
      <w:r w:rsidRPr="00C6469F">
        <w:rPr>
          <w:rFonts w:cstheme="minorHAnsi"/>
          <w:sz w:val="24"/>
          <w:szCs w:val="24"/>
          <w:lang w:val="sr-Latn-ME"/>
        </w:rPr>
        <w:t xml:space="preserve"> mjesec, izdaci iznose 2</w:t>
      </w:r>
      <w:r w:rsidR="0008362B">
        <w:rPr>
          <w:rFonts w:cstheme="minorHAnsi"/>
          <w:sz w:val="24"/>
          <w:szCs w:val="24"/>
          <w:lang w:val="sr-Latn-ME"/>
        </w:rPr>
        <w:t>7</w:t>
      </w:r>
      <w:r w:rsidR="00F65DA0">
        <w:rPr>
          <w:rFonts w:cstheme="minorHAnsi"/>
          <w:sz w:val="24"/>
          <w:szCs w:val="24"/>
          <w:lang w:val="sr-Latn-ME"/>
        </w:rPr>
        <w:t>7</w:t>
      </w:r>
      <w:r w:rsidRPr="00C6469F">
        <w:rPr>
          <w:rFonts w:cstheme="minorHAnsi"/>
          <w:sz w:val="24"/>
          <w:szCs w:val="24"/>
          <w:lang w:val="sr-Latn-ME"/>
        </w:rPr>
        <w:t>,</w:t>
      </w:r>
      <w:r w:rsidR="00F65DA0">
        <w:rPr>
          <w:rFonts w:cstheme="minorHAnsi"/>
          <w:sz w:val="24"/>
          <w:szCs w:val="24"/>
          <w:lang w:val="sr-Latn-ME"/>
        </w:rPr>
        <w:t xml:space="preserve">1 </w:t>
      </w:r>
      <w:r w:rsidRPr="00C6469F">
        <w:rPr>
          <w:rFonts w:cstheme="minorHAnsi"/>
          <w:sz w:val="24"/>
          <w:szCs w:val="24"/>
          <w:lang w:val="sr-Latn-ME"/>
        </w:rPr>
        <w:t xml:space="preserve">mil. € i </w:t>
      </w:r>
      <w:r w:rsidR="0008362B">
        <w:rPr>
          <w:rFonts w:cstheme="minorHAnsi"/>
          <w:sz w:val="24"/>
          <w:szCs w:val="24"/>
          <w:lang w:val="sr-Latn-ME"/>
        </w:rPr>
        <w:t>veći</w:t>
      </w:r>
      <w:r w:rsidRPr="00C6469F">
        <w:rPr>
          <w:rFonts w:cstheme="minorHAnsi"/>
          <w:sz w:val="24"/>
          <w:szCs w:val="24"/>
          <w:lang w:val="sr-Latn-ME"/>
        </w:rPr>
        <w:t xml:space="preserve"> su za </w:t>
      </w:r>
      <w:r w:rsidR="00F65DA0">
        <w:rPr>
          <w:rFonts w:cstheme="minorHAnsi"/>
          <w:sz w:val="24"/>
          <w:szCs w:val="24"/>
          <w:lang w:val="sr-Latn-ME"/>
        </w:rPr>
        <w:t>9</w:t>
      </w:r>
      <w:r w:rsidRPr="00C6469F">
        <w:rPr>
          <w:rFonts w:cstheme="minorHAnsi"/>
          <w:sz w:val="24"/>
          <w:szCs w:val="24"/>
          <w:lang w:val="sr-Latn-ME"/>
        </w:rPr>
        <w:t>,</w:t>
      </w:r>
      <w:r w:rsidR="00F65DA0">
        <w:rPr>
          <w:rFonts w:cstheme="minorHAnsi"/>
          <w:sz w:val="24"/>
          <w:szCs w:val="24"/>
          <w:lang w:val="sr-Latn-ME"/>
        </w:rPr>
        <w:t>1</w:t>
      </w:r>
      <w:r w:rsidRPr="00C6469F">
        <w:rPr>
          <w:rFonts w:cstheme="minorHAnsi"/>
          <w:sz w:val="24"/>
          <w:szCs w:val="24"/>
          <w:lang w:val="sr-Latn-ME"/>
        </w:rPr>
        <w:t xml:space="preserve"> mil. € ili </w:t>
      </w:r>
      <w:r w:rsidR="0008362B">
        <w:rPr>
          <w:rFonts w:cstheme="minorHAnsi"/>
          <w:sz w:val="24"/>
          <w:szCs w:val="24"/>
          <w:lang w:val="sr-Latn-ME"/>
        </w:rPr>
        <w:t>3</w:t>
      </w:r>
      <w:r w:rsidRPr="00C6469F">
        <w:rPr>
          <w:rFonts w:cstheme="minorHAnsi"/>
          <w:sz w:val="24"/>
          <w:szCs w:val="24"/>
          <w:lang w:val="sr-Latn-ME"/>
        </w:rPr>
        <w:t>,</w:t>
      </w:r>
      <w:r w:rsidR="00F65DA0">
        <w:rPr>
          <w:rFonts w:cstheme="minorHAnsi"/>
          <w:sz w:val="24"/>
          <w:szCs w:val="24"/>
          <w:lang w:val="sr-Latn-ME"/>
        </w:rPr>
        <w:t>4</w:t>
      </w:r>
      <w:r w:rsidRPr="00C6469F">
        <w:rPr>
          <w:rFonts w:cstheme="minorHAnsi"/>
          <w:sz w:val="24"/>
          <w:szCs w:val="24"/>
          <w:lang w:val="sr-Latn-ME"/>
        </w:rPr>
        <w:t xml:space="preserve">% od plana. </w:t>
      </w:r>
      <w:r w:rsidRPr="002D43C7">
        <w:rPr>
          <w:rFonts w:cstheme="minorHAnsi"/>
          <w:sz w:val="24"/>
          <w:szCs w:val="24"/>
          <w:lang w:val="sr-Latn-ME"/>
        </w:rPr>
        <w:t xml:space="preserve">Odstupanje od plana se dominantno odnosi na </w:t>
      </w:r>
      <w:r w:rsidR="0008362B">
        <w:rPr>
          <w:rFonts w:cstheme="minorHAnsi"/>
          <w:sz w:val="24"/>
          <w:szCs w:val="24"/>
          <w:lang w:val="sr-Latn-ME"/>
        </w:rPr>
        <w:t>veće</w:t>
      </w:r>
      <w:r w:rsidRPr="002D43C7">
        <w:rPr>
          <w:rFonts w:cstheme="minorHAnsi"/>
          <w:sz w:val="24"/>
          <w:szCs w:val="24"/>
          <w:lang w:val="sr-Latn-ME"/>
        </w:rPr>
        <w:t xml:space="preserve"> ostvarenje</w:t>
      </w:r>
      <w:r w:rsidR="00B8201F">
        <w:rPr>
          <w:rFonts w:cstheme="minorHAnsi"/>
          <w:sz w:val="24"/>
          <w:szCs w:val="24"/>
          <w:lang w:val="sr-Latn-ME"/>
        </w:rPr>
        <w:t xml:space="preserve"> </w:t>
      </w:r>
      <w:r w:rsidR="00761844">
        <w:rPr>
          <w:rFonts w:cstheme="minorHAnsi"/>
          <w:sz w:val="24"/>
          <w:szCs w:val="24"/>
          <w:lang w:val="sr-Latn-ME"/>
        </w:rPr>
        <w:t>T</w:t>
      </w:r>
      <w:r w:rsidR="00B8201F">
        <w:rPr>
          <w:rFonts w:cstheme="minorHAnsi"/>
          <w:sz w:val="24"/>
          <w:szCs w:val="24"/>
          <w:lang w:val="sr-Latn-ME"/>
        </w:rPr>
        <w:t>ransfera za socijalnu zaštitu koji su ostvareni u iznosu 92,71 mil.</w:t>
      </w:r>
      <w:r w:rsidR="00B8201F" w:rsidRPr="00B8201F">
        <w:rPr>
          <w:rFonts w:cstheme="minorHAnsi"/>
          <w:sz w:val="24"/>
          <w:szCs w:val="24"/>
          <w:lang w:val="sr-Latn-ME"/>
        </w:rPr>
        <w:t xml:space="preserve"> </w:t>
      </w:r>
      <w:r w:rsidR="00B8201F" w:rsidRPr="00C6469F">
        <w:rPr>
          <w:rFonts w:cstheme="minorHAnsi"/>
          <w:sz w:val="24"/>
          <w:szCs w:val="24"/>
          <w:lang w:val="sr-Latn-ME"/>
        </w:rPr>
        <w:t xml:space="preserve">€ ili </w:t>
      </w:r>
      <w:r w:rsidR="00B8201F">
        <w:rPr>
          <w:rFonts w:cstheme="minorHAnsi"/>
          <w:sz w:val="24"/>
          <w:szCs w:val="24"/>
          <w:lang w:val="sr-Latn-ME"/>
        </w:rPr>
        <w:t>110</w:t>
      </w:r>
      <w:r w:rsidR="00B8201F" w:rsidRPr="00C6469F">
        <w:rPr>
          <w:rFonts w:cstheme="minorHAnsi"/>
          <w:sz w:val="24"/>
          <w:szCs w:val="24"/>
          <w:lang w:val="sr-Latn-ME"/>
        </w:rPr>
        <w:t>%</w:t>
      </w:r>
      <w:r w:rsidR="00B8201F">
        <w:rPr>
          <w:rFonts w:cstheme="minorHAnsi"/>
          <w:sz w:val="24"/>
          <w:szCs w:val="24"/>
          <w:lang w:val="sr-Latn-ME"/>
        </w:rPr>
        <w:t xml:space="preserve"> plana</w:t>
      </w:r>
      <w:r w:rsidR="00BB4D5B">
        <w:rPr>
          <w:rFonts w:cstheme="minorHAnsi"/>
          <w:sz w:val="24"/>
          <w:szCs w:val="24"/>
          <w:lang w:val="sr-Latn-ME"/>
        </w:rPr>
        <w:t xml:space="preserve"> dominantno kod Ministarstva </w:t>
      </w:r>
      <w:r w:rsidR="00B74FD5">
        <w:rPr>
          <w:rFonts w:cstheme="minorHAnsi"/>
          <w:sz w:val="24"/>
          <w:szCs w:val="24"/>
          <w:lang w:val="sr-Latn-ME"/>
        </w:rPr>
        <w:t>socijalnog staranja, brige o porodici i demografije na pozicijama porodiljskih odsustva i tuđe njege i pomoći</w:t>
      </w:r>
      <w:r w:rsidR="00B8201F">
        <w:rPr>
          <w:rFonts w:cstheme="minorHAnsi"/>
          <w:sz w:val="24"/>
          <w:szCs w:val="24"/>
          <w:lang w:val="sr-Latn-ME"/>
        </w:rPr>
        <w:t xml:space="preserve">, </w:t>
      </w:r>
      <w:r w:rsidR="00761844">
        <w:rPr>
          <w:rFonts w:cstheme="minorHAnsi"/>
          <w:sz w:val="24"/>
          <w:szCs w:val="24"/>
          <w:lang w:val="sr-Latn-ME"/>
        </w:rPr>
        <w:t>T</w:t>
      </w:r>
      <w:r w:rsidR="001D1B11">
        <w:rPr>
          <w:rFonts w:cstheme="minorHAnsi"/>
          <w:sz w:val="24"/>
          <w:szCs w:val="24"/>
          <w:lang w:val="sr-Latn-ME"/>
        </w:rPr>
        <w:t>ransfera institucijama, pojedincima, nevladinom i javnom sektoru</w:t>
      </w:r>
      <w:r w:rsidRPr="002D43C7">
        <w:rPr>
          <w:rFonts w:cstheme="minorHAnsi"/>
          <w:sz w:val="24"/>
          <w:szCs w:val="24"/>
          <w:lang w:val="sr-Latn-ME"/>
        </w:rPr>
        <w:t xml:space="preserve"> koji su ostvareni u iznosu od </w:t>
      </w:r>
      <w:r w:rsidR="001D1B11">
        <w:rPr>
          <w:rFonts w:cstheme="minorHAnsi"/>
          <w:sz w:val="24"/>
          <w:szCs w:val="24"/>
          <w:lang w:val="sr-Latn-ME"/>
        </w:rPr>
        <w:t>48</w:t>
      </w:r>
      <w:r w:rsidR="002D43C7">
        <w:rPr>
          <w:rFonts w:cstheme="minorHAnsi"/>
          <w:sz w:val="24"/>
          <w:szCs w:val="24"/>
          <w:lang w:val="sr-Latn-ME"/>
        </w:rPr>
        <w:t>,</w:t>
      </w:r>
      <w:r w:rsidR="001D1B11">
        <w:rPr>
          <w:rFonts w:cstheme="minorHAnsi"/>
          <w:sz w:val="24"/>
          <w:szCs w:val="24"/>
          <w:lang w:val="sr-Latn-ME"/>
        </w:rPr>
        <w:t>32</w:t>
      </w:r>
      <w:r w:rsidR="002D43C7">
        <w:rPr>
          <w:rFonts w:cstheme="minorHAnsi"/>
          <w:sz w:val="24"/>
          <w:szCs w:val="24"/>
          <w:lang w:val="sr-Latn-ME"/>
        </w:rPr>
        <w:t xml:space="preserve"> </w:t>
      </w:r>
      <w:r w:rsidRPr="002D43C7">
        <w:rPr>
          <w:rFonts w:cstheme="minorHAnsi"/>
          <w:sz w:val="24"/>
          <w:szCs w:val="24"/>
          <w:lang w:val="sr-Latn-ME"/>
        </w:rPr>
        <w:t xml:space="preserve">mil. € ili </w:t>
      </w:r>
      <w:r w:rsidR="001D1B11">
        <w:rPr>
          <w:rFonts w:cstheme="minorHAnsi"/>
          <w:sz w:val="24"/>
          <w:szCs w:val="24"/>
          <w:lang w:val="sr-Latn-ME"/>
        </w:rPr>
        <w:t>121</w:t>
      </w:r>
      <w:r w:rsidRPr="002D43C7">
        <w:rPr>
          <w:rFonts w:cstheme="minorHAnsi"/>
          <w:sz w:val="24"/>
          <w:szCs w:val="24"/>
          <w:lang w:val="sr-Latn-ME"/>
        </w:rPr>
        <w:t>,</w:t>
      </w:r>
      <w:r w:rsidR="001D1B11">
        <w:rPr>
          <w:rFonts w:cstheme="minorHAnsi"/>
          <w:sz w:val="24"/>
          <w:szCs w:val="24"/>
          <w:lang w:val="sr-Latn-ME"/>
        </w:rPr>
        <w:t>0</w:t>
      </w:r>
      <w:r w:rsidRPr="002D43C7">
        <w:rPr>
          <w:rFonts w:cstheme="minorHAnsi"/>
          <w:sz w:val="24"/>
          <w:szCs w:val="24"/>
          <w:lang w:val="sr-Latn-ME"/>
        </w:rPr>
        <w:t>%</w:t>
      </w:r>
      <w:r w:rsidR="001D1B11">
        <w:rPr>
          <w:rFonts w:cstheme="minorHAnsi"/>
          <w:sz w:val="24"/>
          <w:szCs w:val="24"/>
          <w:lang w:val="sr-Latn-ME"/>
        </w:rPr>
        <w:t xml:space="preserve"> plana</w:t>
      </w:r>
      <w:r w:rsidR="00B74FD5">
        <w:rPr>
          <w:rFonts w:cstheme="minorHAnsi"/>
          <w:sz w:val="24"/>
          <w:szCs w:val="24"/>
          <w:lang w:val="sr-Latn-ME"/>
        </w:rPr>
        <w:t xml:space="preserve"> dominantno za transfere za zdravstvenu zaštitu kod Fonda za zdravstveno osiguranje</w:t>
      </w:r>
      <w:r w:rsidRPr="002D43C7">
        <w:rPr>
          <w:rFonts w:cstheme="minorHAnsi"/>
          <w:sz w:val="24"/>
          <w:szCs w:val="24"/>
          <w:lang w:val="sr-Latn-ME"/>
        </w:rPr>
        <w:t xml:space="preserve">, zatim </w:t>
      </w:r>
      <w:r w:rsidR="00761844">
        <w:rPr>
          <w:rFonts w:cstheme="minorHAnsi"/>
          <w:sz w:val="24"/>
          <w:szCs w:val="24"/>
          <w:lang w:val="sr-Latn-ME"/>
        </w:rPr>
        <w:t>R</w:t>
      </w:r>
      <w:r w:rsidRPr="002D43C7">
        <w:rPr>
          <w:rFonts w:cstheme="minorHAnsi"/>
          <w:sz w:val="24"/>
          <w:szCs w:val="24"/>
          <w:lang w:val="sr-Latn-ME"/>
        </w:rPr>
        <w:t xml:space="preserve">ezerve </w:t>
      </w:r>
      <w:r w:rsidR="002D43C7">
        <w:rPr>
          <w:rFonts w:cstheme="minorHAnsi"/>
          <w:sz w:val="24"/>
          <w:szCs w:val="24"/>
          <w:lang w:val="sr-Latn-ME"/>
        </w:rPr>
        <w:t xml:space="preserve">koja je ostvarena </w:t>
      </w:r>
      <w:r w:rsidRPr="002D43C7">
        <w:rPr>
          <w:rFonts w:cstheme="minorHAnsi"/>
          <w:sz w:val="24"/>
          <w:szCs w:val="24"/>
          <w:lang w:val="sr-Latn-ME"/>
        </w:rPr>
        <w:t>u iznosu od</w:t>
      </w:r>
      <w:r w:rsidR="002D43C7">
        <w:rPr>
          <w:rFonts w:cstheme="minorHAnsi"/>
          <w:sz w:val="24"/>
          <w:szCs w:val="24"/>
          <w:lang w:val="sr-Latn-ME"/>
        </w:rPr>
        <w:t xml:space="preserve"> </w:t>
      </w:r>
      <w:r w:rsidR="001D1B11">
        <w:rPr>
          <w:rFonts w:cstheme="minorHAnsi"/>
          <w:sz w:val="24"/>
          <w:szCs w:val="24"/>
          <w:lang w:val="sr-Latn-ME"/>
        </w:rPr>
        <w:t xml:space="preserve">4,1 </w:t>
      </w:r>
      <w:r w:rsidR="002D43C7" w:rsidRPr="003A3017">
        <w:rPr>
          <w:rFonts w:cstheme="minorHAnsi"/>
          <w:bCs/>
          <w:sz w:val="24"/>
          <w:szCs w:val="24"/>
          <w:lang w:val="sr-Latn-ME"/>
        </w:rPr>
        <w:t>mil. €</w:t>
      </w:r>
      <w:r w:rsidR="002D43C7">
        <w:rPr>
          <w:rFonts w:cstheme="minorHAnsi"/>
          <w:bCs/>
          <w:sz w:val="24"/>
          <w:szCs w:val="24"/>
          <w:lang w:val="sr-Latn-ME"/>
        </w:rPr>
        <w:t xml:space="preserve"> što je</w:t>
      </w:r>
      <w:r w:rsidRPr="002D43C7">
        <w:rPr>
          <w:rFonts w:cstheme="minorHAnsi"/>
          <w:sz w:val="24"/>
          <w:szCs w:val="24"/>
          <w:lang w:val="sr-Latn-ME"/>
        </w:rPr>
        <w:t xml:space="preserve"> </w:t>
      </w:r>
      <w:r w:rsidR="001D1B11">
        <w:rPr>
          <w:rFonts w:cstheme="minorHAnsi"/>
          <w:sz w:val="24"/>
          <w:szCs w:val="24"/>
          <w:lang w:val="sr-Latn-ME"/>
        </w:rPr>
        <w:t>149,3% plana</w:t>
      </w:r>
      <w:r w:rsidR="001B0742">
        <w:rPr>
          <w:rFonts w:cstheme="minorHAnsi"/>
          <w:sz w:val="24"/>
          <w:szCs w:val="24"/>
          <w:lang w:val="sr-Latn-ME"/>
        </w:rPr>
        <w:t xml:space="preserve"> za potrebe realizacije Zaključaka Vlade Crne Gore.</w:t>
      </w:r>
    </w:p>
    <w:p w:rsidR="00BB4EA3" w:rsidRPr="00B911D7" w:rsidRDefault="00BB4EA3" w:rsidP="00BB4EA3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693645" w:rsidRDefault="005064AE" w:rsidP="0076531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 w:rsidRPr="005064AE">
        <w:rPr>
          <w:rFonts w:cstheme="minorHAnsi"/>
          <w:b/>
          <w:sz w:val="24"/>
          <w:szCs w:val="24"/>
          <w:lang w:val="sr-Latn-ME"/>
        </w:rPr>
        <w:t xml:space="preserve">Uzimajući u obzir ostvarene prihode i rashode, u </w:t>
      </w:r>
      <w:r w:rsidR="00B911D7">
        <w:rPr>
          <w:rFonts w:cstheme="minorHAnsi"/>
          <w:b/>
          <w:sz w:val="24"/>
          <w:szCs w:val="24"/>
          <w:lang w:val="sr-Latn-ME"/>
        </w:rPr>
        <w:t xml:space="preserve">prva </w:t>
      </w:r>
      <w:r w:rsidR="001D1B11">
        <w:rPr>
          <w:rFonts w:cstheme="minorHAnsi"/>
          <w:b/>
          <w:sz w:val="24"/>
          <w:szCs w:val="24"/>
          <w:lang w:val="sr-Latn-ME"/>
        </w:rPr>
        <w:t>tri</w:t>
      </w:r>
      <w:r w:rsidR="00B911D7">
        <w:rPr>
          <w:rFonts w:cstheme="minorHAnsi"/>
          <w:b/>
          <w:sz w:val="24"/>
          <w:szCs w:val="24"/>
          <w:lang w:val="sr-Latn-ME"/>
        </w:rPr>
        <w:t xml:space="preserve"> mjeseca 2025. godine 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ostvaren je </w:t>
      </w:r>
      <w:r w:rsidR="00B911D7">
        <w:rPr>
          <w:rFonts w:cstheme="minorHAnsi"/>
          <w:b/>
          <w:sz w:val="24"/>
          <w:szCs w:val="24"/>
          <w:lang w:val="sr-Latn-ME"/>
        </w:rPr>
        <w:t>deficit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budžeta u iznosu od </w:t>
      </w:r>
      <w:r w:rsidR="001D1B11">
        <w:rPr>
          <w:rFonts w:cstheme="minorHAnsi"/>
          <w:b/>
          <w:sz w:val="24"/>
          <w:szCs w:val="24"/>
          <w:lang w:val="sr-Latn-ME"/>
        </w:rPr>
        <w:t>6</w:t>
      </w:r>
      <w:r w:rsidR="00F65DA0">
        <w:rPr>
          <w:rFonts w:cstheme="minorHAnsi"/>
          <w:b/>
          <w:sz w:val="24"/>
          <w:szCs w:val="24"/>
          <w:lang w:val="sr-Latn-ME"/>
        </w:rPr>
        <w:t>3</w:t>
      </w:r>
      <w:r w:rsidRPr="005064AE">
        <w:rPr>
          <w:rFonts w:cstheme="minorHAnsi"/>
          <w:b/>
          <w:sz w:val="24"/>
          <w:szCs w:val="24"/>
          <w:lang w:val="sr-Latn-ME"/>
        </w:rPr>
        <w:t>,</w:t>
      </w:r>
      <w:r w:rsidR="00F65DA0">
        <w:rPr>
          <w:rFonts w:cstheme="minorHAnsi"/>
          <w:b/>
          <w:sz w:val="24"/>
          <w:szCs w:val="24"/>
          <w:lang w:val="sr-Latn-ME"/>
        </w:rPr>
        <w:t>9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mil. €, odnosno na nivou od </w:t>
      </w:r>
      <w:r w:rsidR="003A3017">
        <w:rPr>
          <w:rFonts w:cstheme="minorHAnsi"/>
          <w:b/>
          <w:sz w:val="24"/>
          <w:szCs w:val="24"/>
          <w:lang w:val="sr-Latn-ME"/>
        </w:rPr>
        <w:t>0</w:t>
      </w:r>
      <w:r w:rsidRPr="005064AE">
        <w:rPr>
          <w:rFonts w:cstheme="minorHAnsi"/>
          <w:b/>
          <w:sz w:val="24"/>
          <w:szCs w:val="24"/>
          <w:lang w:val="sr-Latn-ME"/>
        </w:rPr>
        <w:t>,</w:t>
      </w:r>
      <w:r w:rsidR="001D1B11">
        <w:rPr>
          <w:rFonts w:cstheme="minorHAnsi"/>
          <w:b/>
          <w:sz w:val="24"/>
          <w:szCs w:val="24"/>
          <w:lang w:val="sr-Latn-ME"/>
        </w:rPr>
        <w:t>8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% procijenjenog BDP-a, što je za </w:t>
      </w:r>
      <w:r w:rsidR="001D1B11">
        <w:rPr>
          <w:rFonts w:cstheme="minorHAnsi"/>
          <w:b/>
          <w:sz w:val="24"/>
          <w:szCs w:val="24"/>
          <w:lang w:val="sr-Latn-ME"/>
        </w:rPr>
        <w:t>56</w:t>
      </w:r>
      <w:r w:rsidR="003A3017">
        <w:rPr>
          <w:rFonts w:cstheme="minorHAnsi"/>
          <w:b/>
          <w:sz w:val="24"/>
          <w:szCs w:val="24"/>
          <w:lang w:val="sr-Latn-ME"/>
        </w:rPr>
        <w:t>,</w:t>
      </w:r>
      <w:r w:rsidR="00C93DA3">
        <w:rPr>
          <w:rFonts w:cstheme="minorHAnsi"/>
          <w:b/>
          <w:sz w:val="24"/>
          <w:szCs w:val="24"/>
          <w:lang w:val="sr-Latn-ME"/>
        </w:rPr>
        <w:t>9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mil</w:t>
      </w:r>
      <w:r w:rsidR="003A3017">
        <w:rPr>
          <w:rFonts w:cstheme="minorHAnsi"/>
          <w:b/>
          <w:sz w:val="24"/>
          <w:szCs w:val="24"/>
          <w:lang w:val="sr-Latn-ME"/>
        </w:rPr>
        <w:t>.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€ </w:t>
      </w:r>
      <w:r w:rsidR="003A3017">
        <w:rPr>
          <w:rFonts w:cstheme="minorHAnsi"/>
          <w:b/>
          <w:sz w:val="24"/>
          <w:szCs w:val="24"/>
          <w:lang w:val="sr-Latn-ME"/>
        </w:rPr>
        <w:t xml:space="preserve">bolje ostvarenje od plana koji predviđa ostvarenje deficita od </w:t>
      </w:r>
      <w:r w:rsidR="00B911D7">
        <w:rPr>
          <w:rFonts w:cstheme="minorHAnsi"/>
          <w:b/>
          <w:sz w:val="24"/>
          <w:szCs w:val="24"/>
          <w:lang w:val="sr-Latn-ME"/>
        </w:rPr>
        <w:t>1</w:t>
      </w:r>
      <w:r w:rsidR="001D1B11">
        <w:rPr>
          <w:rFonts w:cstheme="minorHAnsi"/>
          <w:b/>
          <w:sz w:val="24"/>
          <w:szCs w:val="24"/>
          <w:lang w:val="sr-Latn-ME"/>
        </w:rPr>
        <w:t>20</w:t>
      </w:r>
      <w:r w:rsidR="003A3017">
        <w:rPr>
          <w:rFonts w:cstheme="minorHAnsi"/>
          <w:b/>
          <w:sz w:val="24"/>
          <w:szCs w:val="24"/>
          <w:lang w:val="sr-Latn-ME"/>
        </w:rPr>
        <w:t>,</w:t>
      </w:r>
      <w:r w:rsidR="001D1B11">
        <w:rPr>
          <w:rFonts w:cstheme="minorHAnsi"/>
          <w:b/>
          <w:sz w:val="24"/>
          <w:szCs w:val="24"/>
          <w:lang w:val="sr-Latn-ME"/>
        </w:rPr>
        <w:t>8</w:t>
      </w:r>
      <w:r w:rsidR="003A3017">
        <w:rPr>
          <w:rFonts w:cstheme="minorHAnsi"/>
          <w:b/>
          <w:sz w:val="24"/>
          <w:szCs w:val="24"/>
          <w:lang w:val="sr-Latn-ME"/>
        </w:rPr>
        <w:t xml:space="preserve"> </w:t>
      </w:r>
      <w:r w:rsidR="003A3017" w:rsidRPr="003A3017">
        <w:rPr>
          <w:rFonts w:cstheme="minorHAnsi"/>
          <w:b/>
          <w:sz w:val="24"/>
          <w:szCs w:val="24"/>
          <w:lang w:val="sr-Latn-ME"/>
        </w:rPr>
        <w:t>mil. €</w:t>
      </w:r>
      <w:r w:rsidR="003A3017">
        <w:rPr>
          <w:rFonts w:cstheme="minorHAnsi"/>
          <w:b/>
          <w:sz w:val="24"/>
          <w:szCs w:val="24"/>
          <w:lang w:val="sr-Latn-ME"/>
        </w:rPr>
        <w:t>.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</w:t>
      </w:r>
    </w:p>
    <w:p w:rsidR="009768B2" w:rsidRDefault="009768B2" w:rsidP="0076531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9768B2" w:rsidRPr="009768B2" w:rsidRDefault="009768B2" w:rsidP="009768B2">
      <w:pPr>
        <w:spacing w:after="0"/>
        <w:jc w:val="both"/>
        <w:rPr>
          <w:rFonts w:cstheme="minorHAnsi"/>
          <w:lang w:val="sr-Latn-ME"/>
        </w:rPr>
      </w:pPr>
      <w:bookmarkStart w:id="1" w:name="_GoBack"/>
      <w:bookmarkEnd w:id="1"/>
    </w:p>
    <w:sectPr w:rsidR="009768B2" w:rsidRPr="009768B2" w:rsidSect="00037F19">
      <w:headerReference w:type="even" r:id="rId13"/>
      <w:headerReference w:type="default" r:id="rId14"/>
      <w:footerReference w:type="default" r:id="rId15"/>
      <w:pgSz w:w="12240" w:h="15840" w:code="1"/>
      <w:pgMar w:top="1440" w:right="1440" w:bottom="1440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66D" w:rsidRDefault="0078166D">
      <w:pPr>
        <w:spacing w:after="0" w:line="240" w:lineRule="auto"/>
      </w:pPr>
      <w:r>
        <w:separator/>
      </w:r>
    </w:p>
  </w:endnote>
  <w:endnote w:type="continuationSeparator" w:id="0">
    <w:p w:rsidR="0078166D" w:rsidRDefault="0078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"/>
        <w:szCs w:val="2"/>
      </w:rPr>
      <w:id w:val="1863933160"/>
      <w:docPartObj>
        <w:docPartGallery w:val="Page Numbers (Bottom of Page)"/>
        <w:docPartUnique/>
      </w:docPartObj>
    </w:sdtPr>
    <w:sdtEndPr/>
    <w:sdtContent>
      <w:p w:rsidR="00AA1F13" w:rsidRDefault="00037F19">
        <w:pPr>
          <w:pStyle w:val="Footer"/>
          <w:rPr>
            <w:sz w:val="2"/>
            <w:szCs w:val="2"/>
          </w:rPr>
        </w:pPr>
        <w:r w:rsidRPr="00037F19"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Isosceles Tri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7F19" w:rsidRDefault="00037F19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E4A8F" w:rsidRPr="00DE4A8F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1" type="#_x0000_t5" style="position:absolute;margin-left:116.2pt;margin-top:0;width:167.4pt;height:161.8pt;z-index:251674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" adj="21600" fillcolor="#d2eaf1" stroked="f">
                  <v:textbox>
                    <w:txbxContent>
                      <w:p w:rsidR="00037F19" w:rsidRDefault="00037F19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 w:rsidR="00DE4A8F" w:rsidRPr="00DE4A8F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66D" w:rsidRDefault="0078166D">
      <w:pPr>
        <w:spacing w:after="0" w:line="240" w:lineRule="auto"/>
      </w:pPr>
      <w:r>
        <w:separator/>
      </w:r>
    </w:p>
  </w:footnote>
  <w:footnote w:type="continuationSeparator" w:id="0">
    <w:p w:rsidR="0078166D" w:rsidRDefault="00781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7D9" w:rsidRDefault="003427D9">
    <w:pPr>
      <w:pStyle w:val="Header"/>
    </w:pPr>
    <w:r w:rsidRPr="003427D9">
      <w:rPr>
        <w:noProof/>
      </w:rPr>
      <mc:AlternateContent>
        <mc:Choice Requires="wps">
          <w:drawing>
            <wp:anchor distT="0" distB="0" distL="118745" distR="118745" simplePos="0" relativeHeight="251672576" behindDoc="1" locked="0" layoutInCell="1" allowOverlap="0" wp14:anchorId="2A9EFD21" wp14:editId="3061A3F8">
              <wp:simplePos x="0" y="0"/>
              <wp:positionH relativeFrom="page">
                <wp:align>right</wp:align>
              </wp:positionH>
              <wp:positionV relativeFrom="topMargin">
                <wp:posOffset>352425</wp:posOffset>
              </wp:positionV>
              <wp:extent cx="7762875" cy="742950"/>
              <wp:effectExtent l="0" t="0" r="9525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rgbClr val="A9D6D7">
                          <a:lumMod val="40000"/>
                          <a:lumOff val="60000"/>
                        </a:srgbClr>
                      </a:solidFill>
                      <a:ln w="127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-114158088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3427D9" w:rsidRPr="00B97819" w:rsidRDefault="003427D9" w:rsidP="003427D9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:rsidR="003427D9" w:rsidRPr="00B97819" w:rsidRDefault="003427D9" w:rsidP="003427D9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 w:rsidRPr="00B97819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9EFD21" id="Rectangle 3" o:spid="_x0000_s1029" style="position:absolute;margin-left:560.05pt;margin-top:27.75pt;width:611.25pt;height:58.5pt;z-index:-251643904;visibility:visible;mso-wrap-style:square;mso-width-percent:0;mso-height-percent:0;mso-wrap-distance-left:9.35pt;mso-wrap-distance-top:0;mso-wrap-distance-right:9.35pt;mso-wrap-distance-bottom:0;mso-position-horizontal:right;mso-position-horizontal-relative:page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" o:allowoverlap="f" fillcolor="#ddefef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tag w:val=""/>
                      <w:id w:val="-114158088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3427D9" w:rsidRPr="00B97819" w:rsidRDefault="003427D9" w:rsidP="003427D9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:rsidR="003427D9" w:rsidRPr="00B97819" w:rsidRDefault="003427D9" w:rsidP="003427D9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 w:rsidRPr="00B97819">
                      <w:rPr>
                        <w:rFonts w:cstheme="minorHAnsi"/>
                        <w:caps/>
                        <w:sz w:val="32"/>
                        <w:szCs w:val="32"/>
                      </w:rPr>
                      <w:t>JANUAR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36E3" w:rsidRDefault="00FD116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0528" behindDoc="1" locked="0" layoutInCell="1" allowOverlap="0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7762875" cy="7429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-4497728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FD1162" w:rsidRPr="00B97819" w:rsidRDefault="00FD1162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 w:rsidRPr="00B97819"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:rsidR="00FD1162" w:rsidRPr="00B97819" w:rsidRDefault="0008362B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MART</w:t>
                          </w:r>
                          <w:r w:rsidR="00FD1162" w:rsidRPr="00B97819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 xml:space="preserve">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97" o:spid="_x0000_s1030" style="position:absolute;margin-left:560.05pt;margin-top:0;width:611.25pt;height:58.5pt;z-index:-251645952;visibility:visible;mso-wrap-style:square;mso-width-percent:0;mso-height-percent:0;mso-wrap-distance-left:9.35pt;mso-wrap-distance-top:0;mso-wrap-distance-right:9.35pt;mso-wrap-distance-bottom:0;mso-position-horizontal:right;mso-position-horizontal-relative:page;mso-position-vertical:bottom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" o:allowoverlap="f" fillcolor="#dceeef [1304]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tag w:val=""/>
                      <w:id w:val="-4497728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FD1162" w:rsidRPr="00B97819" w:rsidRDefault="00FD1162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 w:rsidRPr="00B97819"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:rsidR="00FD1162" w:rsidRPr="00B97819" w:rsidRDefault="0008362B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MART</w:t>
                    </w:r>
                    <w:r w:rsidR="00FD1162" w:rsidRPr="00B97819">
                      <w:rPr>
                        <w:rFonts w:cstheme="minorHAnsi"/>
                        <w:caps/>
                        <w:sz w:val="32"/>
                        <w:szCs w:val="32"/>
                      </w:rPr>
                      <w:t xml:space="preserve">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B9B6F702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B7D438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B7D438" w:themeColor="accent3"/>
      </w:rPr>
    </w:lvl>
  </w:abstractNum>
  <w:abstractNum w:abstractNumId="2" w15:restartNumberingAfterBreak="0">
    <w:nsid w:val="FFFFFF82"/>
    <w:multiLevelType w:val="singleLevel"/>
    <w:tmpl w:val="AC6E7B80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23F2FF" w:themeColor="accent1" w:themeTint="9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8890" w:themeColor="accent1"/>
      </w:rPr>
    </w:lvl>
  </w:abstractNum>
  <w:abstractNum w:abstractNumId="4" w15:restartNumberingAfterBreak="0">
    <w:nsid w:val="FFFFFF89"/>
    <w:multiLevelType w:val="singleLevel"/>
    <w:tmpl w:val="7E249CE2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656B" w:themeColor="accent1" w:themeShade="BF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E"/>
    <w:rsid w:val="000059C8"/>
    <w:rsid w:val="00037F19"/>
    <w:rsid w:val="00054237"/>
    <w:rsid w:val="00074E8B"/>
    <w:rsid w:val="0008362B"/>
    <w:rsid w:val="00084539"/>
    <w:rsid w:val="000F1291"/>
    <w:rsid w:val="000F1DCE"/>
    <w:rsid w:val="00141324"/>
    <w:rsid w:val="00157C41"/>
    <w:rsid w:val="0016270C"/>
    <w:rsid w:val="001707D3"/>
    <w:rsid w:val="001734F0"/>
    <w:rsid w:val="001739F9"/>
    <w:rsid w:val="00184B29"/>
    <w:rsid w:val="001B0742"/>
    <w:rsid w:val="001D1B11"/>
    <w:rsid w:val="00203C63"/>
    <w:rsid w:val="00216841"/>
    <w:rsid w:val="0027008F"/>
    <w:rsid w:val="0028471D"/>
    <w:rsid w:val="002867C0"/>
    <w:rsid w:val="0028778C"/>
    <w:rsid w:val="002930A4"/>
    <w:rsid w:val="002D43C7"/>
    <w:rsid w:val="0033156F"/>
    <w:rsid w:val="003427D9"/>
    <w:rsid w:val="00345A42"/>
    <w:rsid w:val="003A3017"/>
    <w:rsid w:val="003B3056"/>
    <w:rsid w:val="003B30B2"/>
    <w:rsid w:val="003D2F00"/>
    <w:rsid w:val="00403B65"/>
    <w:rsid w:val="004154B5"/>
    <w:rsid w:val="00432129"/>
    <w:rsid w:val="00432DAB"/>
    <w:rsid w:val="00460B3F"/>
    <w:rsid w:val="00475CD6"/>
    <w:rsid w:val="004E4D8D"/>
    <w:rsid w:val="005064AE"/>
    <w:rsid w:val="0051615D"/>
    <w:rsid w:val="00517792"/>
    <w:rsid w:val="00524BAA"/>
    <w:rsid w:val="005467F7"/>
    <w:rsid w:val="00583963"/>
    <w:rsid w:val="005C445C"/>
    <w:rsid w:val="005C532A"/>
    <w:rsid w:val="005C5BDA"/>
    <w:rsid w:val="005D5F51"/>
    <w:rsid w:val="005D6185"/>
    <w:rsid w:val="00604FB4"/>
    <w:rsid w:val="00616989"/>
    <w:rsid w:val="006863D1"/>
    <w:rsid w:val="00693645"/>
    <w:rsid w:val="006942FF"/>
    <w:rsid w:val="006A27D3"/>
    <w:rsid w:val="006C44A8"/>
    <w:rsid w:val="006F05F8"/>
    <w:rsid w:val="0075756D"/>
    <w:rsid w:val="00757B0E"/>
    <w:rsid w:val="007616AE"/>
    <w:rsid w:val="00761844"/>
    <w:rsid w:val="0076531B"/>
    <w:rsid w:val="0078166D"/>
    <w:rsid w:val="00787292"/>
    <w:rsid w:val="007A3DFA"/>
    <w:rsid w:val="007B346A"/>
    <w:rsid w:val="007C75C6"/>
    <w:rsid w:val="007E1D31"/>
    <w:rsid w:val="007E31E3"/>
    <w:rsid w:val="007E6E06"/>
    <w:rsid w:val="00820F57"/>
    <w:rsid w:val="00844CF4"/>
    <w:rsid w:val="00877911"/>
    <w:rsid w:val="0089200B"/>
    <w:rsid w:val="008D3D29"/>
    <w:rsid w:val="008D638C"/>
    <w:rsid w:val="009168BB"/>
    <w:rsid w:val="00942CE0"/>
    <w:rsid w:val="0095115D"/>
    <w:rsid w:val="0095315D"/>
    <w:rsid w:val="0095581E"/>
    <w:rsid w:val="00962160"/>
    <w:rsid w:val="00963A77"/>
    <w:rsid w:val="009768B2"/>
    <w:rsid w:val="00991CAE"/>
    <w:rsid w:val="00996D0B"/>
    <w:rsid w:val="009A18AC"/>
    <w:rsid w:val="009C354E"/>
    <w:rsid w:val="009D4F36"/>
    <w:rsid w:val="00A241D5"/>
    <w:rsid w:val="00A362E1"/>
    <w:rsid w:val="00A66AC6"/>
    <w:rsid w:val="00AA1F13"/>
    <w:rsid w:val="00AC3403"/>
    <w:rsid w:val="00AD2DDA"/>
    <w:rsid w:val="00AE23D1"/>
    <w:rsid w:val="00AE36E6"/>
    <w:rsid w:val="00AF6A8A"/>
    <w:rsid w:val="00B15613"/>
    <w:rsid w:val="00B70300"/>
    <w:rsid w:val="00B74778"/>
    <w:rsid w:val="00B74D8B"/>
    <w:rsid w:val="00B74FD5"/>
    <w:rsid w:val="00B8201F"/>
    <w:rsid w:val="00B86BF9"/>
    <w:rsid w:val="00B911D7"/>
    <w:rsid w:val="00B93FDF"/>
    <w:rsid w:val="00B97819"/>
    <w:rsid w:val="00BB0743"/>
    <w:rsid w:val="00BB4D5B"/>
    <w:rsid w:val="00BB4EA3"/>
    <w:rsid w:val="00BC5723"/>
    <w:rsid w:val="00C34D86"/>
    <w:rsid w:val="00C55F88"/>
    <w:rsid w:val="00C6469F"/>
    <w:rsid w:val="00C77D65"/>
    <w:rsid w:val="00C80AFE"/>
    <w:rsid w:val="00C93DA3"/>
    <w:rsid w:val="00CB1D57"/>
    <w:rsid w:val="00CB4A4D"/>
    <w:rsid w:val="00CC1FA4"/>
    <w:rsid w:val="00CC6C38"/>
    <w:rsid w:val="00CC7A96"/>
    <w:rsid w:val="00D000CB"/>
    <w:rsid w:val="00D15D40"/>
    <w:rsid w:val="00D161F4"/>
    <w:rsid w:val="00D219FA"/>
    <w:rsid w:val="00D61BD3"/>
    <w:rsid w:val="00D65569"/>
    <w:rsid w:val="00D7221C"/>
    <w:rsid w:val="00D73345"/>
    <w:rsid w:val="00D908A7"/>
    <w:rsid w:val="00D92D06"/>
    <w:rsid w:val="00DA7C93"/>
    <w:rsid w:val="00DC3A5D"/>
    <w:rsid w:val="00DE4A8F"/>
    <w:rsid w:val="00DE6F3F"/>
    <w:rsid w:val="00DF4546"/>
    <w:rsid w:val="00E0736E"/>
    <w:rsid w:val="00E707C0"/>
    <w:rsid w:val="00E82B50"/>
    <w:rsid w:val="00EF0E81"/>
    <w:rsid w:val="00F03D88"/>
    <w:rsid w:val="00F07B0B"/>
    <w:rsid w:val="00F07EB5"/>
    <w:rsid w:val="00F202E2"/>
    <w:rsid w:val="00F358B2"/>
    <w:rsid w:val="00F65DA0"/>
    <w:rsid w:val="00F66AC9"/>
    <w:rsid w:val="00F760B5"/>
    <w:rsid w:val="00F90454"/>
    <w:rsid w:val="00FA7F52"/>
    <w:rsid w:val="00FB1138"/>
    <w:rsid w:val="00FB2EA1"/>
    <w:rsid w:val="00FC097D"/>
    <w:rsid w:val="00FC7DDE"/>
    <w:rsid w:val="00FD1162"/>
    <w:rsid w:val="00FD36E3"/>
    <w:rsid w:val="00FD71E8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815D42C"/>
  <w15:docId w15:val="{601A04BF-BCE5-4CFD-BF61-9AAA830A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2160"/>
    <w:pPr>
      <w:spacing w:after="160"/>
    </w:pPr>
    <w:rPr>
      <w:rFonts w:cs="Times New Roman"/>
      <w:color w:val="000000" w:themeColor="text1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1DCE"/>
    <w:pPr>
      <w:spacing w:before="300" w:after="40" w:line="240" w:lineRule="auto"/>
      <w:outlineLvl w:val="0"/>
    </w:pPr>
    <w:rPr>
      <w:rFonts w:ascii="Franklin Gothic Book" w:hAnsi="Franklin Gothic Book"/>
      <w:color w:val="00656B" w:themeColor="accent1" w:themeShade="BF"/>
      <w:spacing w:val="20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F1DCE"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1DCE"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8CA423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8CA423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D6D17" w:themeColor="accent3" w:themeShade="7F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D6D17" w:themeColor="accent3" w:themeShade="7F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00889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00889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DCE"/>
    <w:rPr>
      <w:rFonts w:ascii="Franklin Gothic Book" w:hAnsi="Franklin Gothic Book" w:cs="Times New Roman"/>
      <w:color w:val="00656B" w:themeColor="accent1" w:themeShade="BF"/>
      <w:spacing w:val="20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F1DCE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F1DCE"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paragraph" w:styleId="Title">
    <w:name w:val="Title"/>
    <w:basedOn w:val="Normal"/>
    <w:link w:val="TitleChar"/>
    <w:uiPriority w:val="10"/>
    <w:qFormat/>
    <w:rsid w:val="007B346A"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008890" w:themeColor="accent1"/>
      <w:sz w:val="9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B346A"/>
    <w:rPr>
      <w:rFonts w:ascii="Franklin Gothic Demi Cond" w:hAnsi="Franklin Gothic Demi Cond" w:cs="Times New Roman"/>
      <w:b/>
      <w:bCs/>
      <w:color w:val="008890" w:themeColor="accent1"/>
      <w:sz w:val="96"/>
      <w:szCs w:val="48"/>
    </w:rPr>
  </w:style>
  <w:style w:type="paragraph" w:styleId="Subtitle">
    <w:name w:val="Subtitle"/>
    <w:basedOn w:val="Normal"/>
    <w:link w:val="SubtitleChar"/>
    <w:uiPriority w:val="11"/>
    <w:qFormat/>
    <w:rsid w:val="007B346A"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346A"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000000" w:themeColor="text1"/>
      <w:szCs w:val="20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B3C225" w:themeColor="accent2" w:themeShade="BF"/>
      <w:spacing w:val="1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styleId="BlockText">
    <w:name w:val="Block Text"/>
    <w:aliases w:val="Block Quote"/>
    <w:uiPriority w:val="40"/>
    <w:pPr>
      <w:pBdr>
        <w:top w:val="single" w:sz="2" w:space="10" w:color="23F2FF" w:themeColor="accent1" w:themeTint="99"/>
        <w:bottom w:val="single" w:sz="24" w:space="10" w:color="23F2FF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hAnsiTheme="majorHAnsi" w:cs="Times New Roman"/>
      <w:b/>
      <w:color w:val="8CA423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hAnsiTheme="majorHAnsi" w:cs="Times New Roman"/>
      <w:b/>
      <w:i/>
      <w:color w:val="8CA423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hAnsiTheme="majorHAnsi" w:cs="Times New Roman"/>
      <w:color w:val="5D6D17" w:themeColor="accent3" w:themeShade="7F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hAnsiTheme="majorHAnsi" w:cs="Times New Roman"/>
      <w:i/>
      <w:color w:val="5D6D17" w:themeColor="accent3" w:themeShade="7F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hAnsiTheme="majorHAnsi" w:cs="Times New Roman"/>
      <w:color w:val="008890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hAnsiTheme="majorHAnsi" w:cs="Times New Roman"/>
      <w:i/>
      <w:color w:val="008890" w:themeColor="accent1"/>
      <w:spacing w:val="10"/>
      <w:szCs w:val="20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 w:cs="Times New Roman"/>
      <w:b/>
      <w:i/>
      <w:smallCaps/>
      <w:color w:val="D2DF57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36" w:space="10" w:color="23F2FF" w:themeColor="accent1" w:themeTint="99"/>
        <w:left w:val="single" w:sz="24" w:space="10" w:color="008890" w:themeColor="accent1"/>
        <w:bottom w:val="single" w:sz="36" w:space="10" w:color="B7D438" w:themeColor="accent3"/>
        <w:right w:val="single" w:sz="24" w:space="10" w:color="008890" w:themeColor="accent1"/>
      </w:pBdr>
      <w:shd w:val="clear" w:color="auto" w:fill="00889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008890" w:themeFill="accent1"/>
    </w:rPr>
  </w:style>
  <w:style w:type="character" w:styleId="IntenseReference">
    <w:name w:val="Intense Reference"/>
    <w:basedOn w:val="DefaultParagraphFont"/>
    <w:uiPriority w:val="32"/>
    <w:qFormat/>
    <w:rPr>
      <w:rFonts w:cs="Times New Roman"/>
      <w:b/>
      <w:color w:val="008890" w:themeColor="accent1"/>
      <w:sz w:val="22"/>
      <w:szCs w:val="20"/>
      <w:u w:val="single"/>
    </w:rPr>
  </w:style>
  <w:style w:type="paragraph" w:styleId="ListBullet">
    <w:name w:val="List Bullet"/>
    <w:basedOn w:val="Normal"/>
    <w:uiPriority w:val="36"/>
    <w:unhideWhenUsed/>
    <w:qFormat/>
    <w:pPr>
      <w:numPr>
        <w:numId w:val="1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1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1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1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15"/>
      </w:numPr>
      <w:spacing w:after="0"/>
    </w:pPr>
  </w:style>
  <w:style w:type="paragraph" w:styleId="NoSpacing">
    <w:name w:val="No Spacing"/>
    <w:basedOn w:val="Normal"/>
    <w:uiPriority w:val="1"/>
    <w:qFormat/>
    <w:rsid w:val="00C77D65"/>
    <w:pPr>
      <w:spacing w:after="0" w:line="240" w:lineRule="auto"/>
    </w:pPr>
    <w:rPr>
      <w:b/>
      <w:color w:val="004348" w:themeColor="accent1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link w:val="QuoteChar"/>
    <w:uiPriority w:val="29"/>
    <w:qFormat/>
    <w:rPr>
      <w:i/>
      <w:color w:val="7F7F7F" w:themeColor="background1" w:themeShade="7F"/>
      <w:sz w:val="24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7F7F7F" w:themeColor="background1" w:themeShade="7F"/>
      <w:sz w:val="24"/>
      <w:szCs w:val="20"/>
    </w:rPr>
  </w:style>
  <w:style w:type="character" w:styleId="Strong">
    <w:name w:val="Strong"/>
    <w:uiPriority w:val="22"/>
    <w:qFormat/>
    <w:rPr>
      <w:rFonts w:asciiTheme="minorHAnsi" w:hAnsiTheme="minorHAnsi"/>
      <w:b/>
      <w:color w:val="D2DF57" w:themeColor="accent2"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styleId="SubtleReference">
    <w:name w:val="Subtle Reference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styleId="TableGrid">
    <w:name w:val="Table Grid"/>
    <w:basedOn w:val="TableNormal"/>
    <w:uiPriority w:val="1"/>
    <w:pPr>
      <w:spacing w:after="0" w:line="240" w:lineRule="auto"/>
    </w:pPr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noProof/>
      <w:color w:val="D2DF57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semiHidden/>
    <w:unhideWhenUsed/>
    <w:rPr>
      <w:color w:val="CC9900" w:themeColor="hyperlink"/>
      <w:u w:val="single"/>
    </w:rPr>
  </w:style>
  <w:style w:type="table" w:styleId="PlainTable4">
    <w:name w:val="Plain Table 4"/>
    <w:basedOn w:val="TableNormal"/>
    <w:uiPriority w:val="44"/>
    <w:rsid w:val="006169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rihodi">
    <w:name w:val="Prihodi"/>
    <w:basedOn w:val="Heading2"/>
    <w:link w:val="PrihodiChar"/>
    <w:qFormat/>
    <w:rsid w:val="00B15613"/>
  </w:style>
  <w:style w:type="character" w:customStyle="1" w:styleId="PrihodiChar">
    <w:name w:val="Prihodi Char"/>
    <w:basedOn w:val="Heading2Char"/>
    <w:link w:val="Prihodi"/>
    <w:rsid w:val="00B15613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paragraph" w:customStyle="1" w:styleId="xmsonormal">
    <w:name w:val="x_msonormal"/>
    <w:basedOn w:val="Normal"/>
    <w:rsid w:val="0008362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%23\AppData\Roaming\Microsoft\Templates\Report%20(Equity%20theme)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C\Desktop\GDDS%203\Prihodi%20bud&#382;eta%20na%20dan%2031.03.2025.%20godin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sr-Latn-ME" sz="1400"/>
              <a:t>PDV za period januar - mart</a:t>
            </a:r>
          </a:p>
          <a:p>
            <a:pPr>
              <a:defRPr sz="1400"/>
            </a:pPr>
            <a:r>
              <a:rPr lang="sr-Latn-ME" sz="1400"/>
              <a:t>(mil. €) </a:t>
            </a:r>
          </a:p>
          <a:p>
            <a:pPr>
              <a:defRPr sz="1400"/>
            </a:pPr>
            <a:r>
              <a:rPr lang="sr-Latn-ME" sz="1400"/>
              <a:t> </a:t>
            </a:r>
          </a:p>
          <a:p>
            <a:pPr>
              <a:defRPr sz="1400"/>
            </a:pPr>
            <a:endParaRPr lang="en-US" sz="14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9.9116409331515123E-2"/>
          <c:y val="0.16333333333333333"/>
          <c:w val="0.87357136223893805"/>
          <c:h val="0.62336395450568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 Bruto UPC'!$B$6</c:f>
              <c:strCache>
                <c:ptCount val="1"/>
                <c:pt idx="0">
                  <c:v>Jan - Mart 2024. godine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solidFill>
                <a:schemeClr val="tx1">
                  <a:lumMod val="85000"/>
                  <a:lumOff val="15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 Bruto UPC'!$C$4:$E$5</c:f>
              <c:strCache>
                <c:ptCount val="3"/>
                <c:pt idx="0">
                  <c:v>Bruto naplata </c:v>
                </c:pt>
                <c:pt idx="1">
                  <c:v>Neto naplata </c:v>
                </c:pt>
                <c:pt idx="2">
                  <c:v>Povraćaj PDV-a</c:v>
                </c:pt>
              </c:strCache>
            </c:strRef>
          </c:cat>
          <c:val>
            <c:numRef>
              <c:f>' Bruto UPC'!$C$6:$E$6</c:f>
              <c:numCache>
                <c:formatCode>0.00,,</c:formatCode>
                <c:ptCount val="3"/>
                <c:pt idx="0">
                  <c:v>280916371.46999997</c:v>
                </c:pt>
                <c:pt idx="1">
                  <c:v>252353543.47999999</c:v>
                </c:pt>
                <c:pt idx="2">
                  <c:v>22154299.630000003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76-4D59-8A82-389E3CC606BE}"/>
            </c:ext>
          </c:extLst>
        </c:ser>
        <c:ser>
          <c:idx val="1"/>
          <c:order val="1"/>
          <c:tx>
            <c:strRef>
              <c:f>' Bruto UPC'!$B$7</c:f>
              <c:strCache>
                <c:ptCount val="1"/>
                <c:pt idx="0">
                  <c:v>Jan - Mart 2025. godine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 Bruto UPC'!$C$4:$E$5</c:f>
              <c:strCache>
                <c:ptCount val="3"/>
                <c:pt idx="0">
                  <c:v>Bruto naplata </c:v>
                </c:pt>
                <c:pt idx="1">
                  <c:v>Neto naplata </c:v>
                </c:pt>
                <c:pt idx="2">
                  <c:v>Povraćaj PDV-a</c:v>
                </c:pt>
              </c:strCache>
            </c:strRef>
          </c:cat>
          <c:val>
            <c:numRef>
              <c:f>' Bruto UPC'!$C$7:$E$7</c:f>
              <c:numCache>
                <c:formatCode>0.00,,</c:formatCode>
                <c:ptCount val="3"/>
                <c:pt idx="0">
                  <c:v>319848002.74000001</c:v>
                </c:pt>
                <c:pt idx="1">
                  <c:v>282283626.22000003</c:v>
                </c:pt>
                <c:pt idx="2">
                  <c:v>33918764.850000001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76-4D59-8A82-389E3CC606B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597529920"/>
        <c:axId val="596457648"/>
      </c:barChart>
      <c:catAx>
        <c:axId val="59752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6457648"/>
        <c:crosses val="autoZero"/>
        <c:auto val="1"/>
        <c:lblAlgn val="ctr"/>
        <c:lblOffset val="100"/>
        <c:noMultiLvlLbl val="0"/>
      </c:catAx>
      <c:valAx>
        <c:axId val="596457648"/>
        <c:scaling>
          <c:orientation val="minMax"/>
        </c:scaling>
        <c:delete val="0"/>
        <c:axPos val="l"/>
        <c:numFmt formatCode="0.0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7529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Equity">
  <a:themeElements>
    <a:clrScheme name="Custom 227">
      <a:dk1>
        <a:sysClr val="windowText" lastClr="000000"/>
      </a:dk1>
      <a:lt1>
        <a:sysClr val="window" lastClr="FFFFFF"/>
      </a:lt1>
      <a:dk2>
        <a:srgbClr val="013D3D"/>
      </a:dk2>
      <a:lt2>
        <a:srgbClr val="E9E5DC"/>
      </a:lt2>
      <a:accent1>
        <a:srgbClr val="008890"/>
      </a:accent1>
      <a:accent2>
        <a:srgbClr val="D2DF57"/>
      </a:accent2>
      <a:accent3>
        <a:srgbClr val="B7D438"/>
      </a:accent3>
      <a:accent4>
        <a:srgbClr val="92C03E"/>
      </a:accent4>
      <a:accent5>
        <a:srgbClr val="A9D6D7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0BDC5-17AF-4714-949A-AB22B0BBB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(Equity theme)</Template>
  <TotalTime>24</TotalTime>
  <Pages>5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izvršenju budžeta</vt:lpstr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izvršenju budžeta</dc:title>
  <dc:subject/>
  <dc:creator>Windows User</dc:creator>
  <cp:keywords/>
  <dc:description/>
  <cp:lastModifiedBy>Milica Rahovic</cp:lastModifiedBy>
  <cp:revision>11</cp:revision>
  <cp:lastPrinted>2025-03-25T06:34:00Z</cp:lastPrinted>
  <dcterms:created xsi:type="dcterms:W3CDTF">2025-04-29T08:16:00Z</dcterms:created>
  <dcterms:modified xsi:type="dcterms:W3CDTF">2025-04-30T10:10:00Z</dcterms:modified>
</cp:coreProperties>
</file>