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bookmarkStart w:id="1" w:name="_Hlk477892451" w:displacedByCustomXml="next"/>
    <w:bookmarkEnd w:id="1" w:displacedByCustomXml="next"/>
    <w:sdt>
      <w:sdtPr>
        <w:id w:val="-1410150343"/>
        <w:docPartObj>
          <w:docPartGallery w:val="Cover Pages"/>
          <w:docPartUnique/>
        </w:docPartObj>
      </w:sdtPr>
      <w:sdtEndPr/>
      <w:sdtContent>
        <w:p w14:paraId="7EDC1CBB" w14:textId="251B974F" w:rsidR="004112E6" w:rsidRDefault="00BA7423">
          <w:r>
            <w:rPr>
              <w:noProof/>
              <w:lang w:eastAsia="en-US"/>
            </w:rPr>
            <w:drawing>
              <wp:inline distT="0" distB="0" distL="0" distR="0" wp14:anchorId="766375D8" wp14:editId="5E302B2A">
                <wp:extent cx="6176313" cy="3110702"/>
                <wp:effectExtent l="0" t="0" r="0" b="0"/>
                <wp:docPr id="5" name="Picture 5" descr="Image result for zastita na radu gradjevi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 result for zastita na radu gradjevi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37168" cy="3141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76A96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29C766BE" wp14:editId="112A751D">
                    <wp:simplePos x="0" y="0"/>
                    <wp:positionH relativeFrom="column">
                      <wp:posOffset>676275</wp:posOffset>
                    </wp:positionH>
                    <wp:positionV relativeFrom="paragraph">
                      <wp:posOffset>3476625</wp:posOffset>
                    </wp:positionV>
                    <wp:extent cx="5431790" cy="1314450"/>
                    <wp:effectExtent l="0" t="0" r="0" b="0"/>
                    <wp:wrapNone/>
                    <wp:docPr id="13" name="Text Box 1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431790" cy="13144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7F4D0A4" w14:textId="095528F8" w:rsidR="00312DEF" w:rsidRPr="001720B5" w:rsidRDefault="00301B2B" w:rsidP="00301B2B">
                                <w:pPr>
                                  <w:ind w:left="0"/>
                                  <w:jc w:val="center"/>
                                  <w:rPr>
                                    <w:color w:val="2A4F1C" w:themeColor="accent1" w:themeShade="80"/>
                                    <w:sz w:val="144"/>
                                    <w:szCs w:val="144"/>
                                  </w:rPr>
                                </w:pPr>
                                <w:bookmarkStart w:id="2" w:name="_Hlk477977693"/>
                                <w:bookmarkStart w:id="3" w:name="_Hlk477977657"/>
                                <w:bookmarkStart w:id="4" w:name="_Hlk477977636"/>
                                <w:bookmarkEnd w:id="2"/>
                                <w:bookmarkEnd w:id="3"/>
                                <w:bookmarkEnd w:id="4"/>
                                <w:r>
                                  <w:rPr>
                                    <w:noProof/>
                                    <w:lang w:eastAsia="en-US"/>
                                  </w:rPr>
                                  <w:drawing>
                                    <wp:inline distT="0" distB="0" distL="0" distR="0" wp14:anchorId="68CCEC5E" wp14:editId="66952D6D">
                                      <wp:extent cx="720067" cy="1047750"/>
                                      <wp:effectExtent l="0" t="0" r="4445" b="0"/>
                                      <wp:docPr id="1" name="Picture 1" descr="C:\Users\Korisnik\AppData\Local\Microsoft\Windows\INetCache\Content.Word\LOGO BALKANOSHNET KON MNE (2)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C:\Users\Korisnik\AppData\Local\Microsoft\Windows\INetCache\Content.Word\LOGO BALKANOSHNET KON MNE (2)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20067" cy="10477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8502AC">
                                  <w:rPr>
                                    <w:color w:val="2A4F1C" w:themeColor="accent1" w:themeShade="80"/>
                                    <w:sz w:val="144"/>
                                    <w:szCs w:val="144"/>
                                  </w:rPr>
                                  <w:t>POZIVNICA</w:t>
                                </w:r>
                                <w:r w:rsidR="00312DEF" w:rsidRPr="001720B5">
                                  <w:rPr>
                                    <w:color w:val="2A4F1C" w:themeColor="accent1" w:themeShade="80"/>
                                    <w:sz w:val="144"/>
                                    <w:szCs w:val="14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29C766B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" o:spid="_x0000_s1026" type="#_x0000_t202" style="position:absolute;left:0;text-align:left;margin-left:53.25pt;margin-top:273.75pt;width:427.7pt;height:10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" fillcolor="white [3201]" stroked="f" strokeweight="1pt">
                    <v:textbox>
                      <w:txbxContent>
                        <w:p w14:paraId="47F4D0A4" w14:textId="095528F8" w:rsidR="00312DEF" w:rsidRPr="001720B5" w:rsidRDefault="00301B2B" w:rsidP="00301B2B">
                          <w:pPr>
                            <w:ind w:left="0"/>
                            <w:jc w:val="center"/>
                            <w:rPr>
                              <w:color w:val="2A4F1C" w:themeColor="accent1" w:themeShade="80"/>
                              <w:sz w:val="144"/>
                              <w:szCs w:val="144"/>
                            </w:rPr>
                          </w:pPr>
                          <w:bookmarkStart w:id="4" w:name="_Hlk477977693"/>
                          <w:bookmarkStart w:id="5" w:name="_Hlk477977657"/>
                          <w:bookmarkStart w:id="6" w:name="_Hlk477977636"/>
                          <w:bookmarkEnd w:id="4"/>
                          <w:bookmarkEnd w:id="5"/>
                          <w:bookmarkEnd w:id="6"/>
                          <w:r>
                            <w:rPr>
                              <w:noProof/>
                              <w:lang w:eastAsia="sr-Latn-CS"/>
                            </w:rPr>
                            <w:drawing>
                              <wp:inline distT="0" distB="0" distL="0" distR="0" wp14:anchorId="68CCEC5E" wp14:editId="66952D6D">
                                <wp:extent cx="720067" cy="1047750"/>
                                <wp:effectExtent l="0" t="0" r="4445" b="0"/>
                                <wp:docPr id="1" name="Picture 1" descr="C:\Users\Korisnik\AppData\Local\Microsoft\Windows\INetCache\Content.Word\LOGO BALKANOSHNET KON MNE (2)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Korisnik\AppData\Local\Microsoft\Windows\INetCache\Content.Word\LOGO BALKANOSHNET KON MNE (2)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0067" cy="1047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8502AC">
                            <w:rPr>
                              <w:color w:val="2A4F1C" w:themeColor="accent1" w:themeShade="80"/>
                              <w:sz w:val="144"/>
                              <w:szCs w:val="144"/>
                            </w:rPr>
                            <w:t>POZIVNICA</w:t>
                          </w:r>
                          <w:r w:rsidR="00312DEF" w:rsidRPr="001720B5">
                            <w:rPr>
                              <w:color w:val="2A4F1C" w:themeColor="accent1" w:themeShade="80"/>
                              <w:sz w:val="144"/>
                              <w:szCs w:val="14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876A96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61BD57B8" wp14:editId="3700768E">
                    <wp:simplePos x="0" y="0"/>
                    <wp:positionH relativeFrom="column">
                      <wp:posOffset>680720</wp:posOffset>
                    </wp:positionH>
                    <wp:positionV relativeFrom="paragraph">
                      <wp:posOffset>3136900</wp:posOffset>
                    </wp:positionV>
                    <wp:extent cx="5404485" cy="197485"/>
                    <wp:effectExtent l="0" t="0" r="5715" b="0"/>
                    <wp:wrapNone/>
                    <wp:docPr id="12" name="Rectangl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404485" cy="19748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0C9AE251" id="Rectangle 12" o:spid="_x0000_s1026" style="position:absolute;margin-left:53.6pt;margin-top:247pt;width:425.55pt;height:15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" fillcolor="#549e39 [3204]" strokecolor="#294e1c [1604]" strokeweight="1pt">
                    <v:path arrowok="t"/>
                  </v:rect>
                </w:pict>
              </mc:Fallback>
            </mc:AlternateContent>
          </w:r>
          <w:r w:rsidR="00876A96">
            <w:rPr>
              <w:noProof/>
              <w:lang w:eastAsia="en-US"/>
            </w:rPr>
            <mc:AlternateContent>
              <mc:Choice Requires="wps">
                <w:drawing>
                  <wp:anchor distT="4294967295" distB="4294967295" distL="114300" distR="114300" simplePos="0" relativeHeight="251670528" behindDoc="0" locked="0" layoutInCell="1" allowOverlap="1" wp14:anchorId="37DB1FBC" wp14:editId="52BB89C9">
                    <wp:simplePos x="0" y="0"/>
                    <wp:positionH relativeFrom="column">
                      <wp:posOffset>681355</wp:posOffset>
                    </wp:positionH>
                    <wp:positionV relativeFrom="paragraph">
                      <wp:posOffset>3056254</wp:posOffset>
                    </wp:positionV>
                    <wp:extent cx="5422265" cy="0"/>
                    <wp:effectExtent l="0" t="0" r="6985" b="0"/>
                    <wp:wrapNone/>
                    <wp:docPr id="6" name="Straight Connector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5422265" cy="0"/>
                            </a:xfrm>
                            <a:prstGeom prst="line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1BB67E9C" id="Straight Connector 6" o:spid="_x0000_s1026" style="position:absolute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3.65pt,240.65pt" to="480.6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" strokecolor="#8ab833 [3205]" strokeweight=".5pt">
                    <v:stroke joinstyle="miter"/>
                    <o:lock v:ext="edit" shapetype="f"/>
                  </v:line>
                </w:pict>
              </mc:Fallback>
            </mc:AlternateContent>
          </w:r>
          <w:r w:rsidR="00876A96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1312" behindDoc="0" locked="1" layoutInCell="1" allowOverlap="1" wp14:anchorId="3762AB42" wp14:editId="2E8868B3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83700</wp14:pctPosVOffset>
                        </wp:positionV>
                      </mc:Choice>
                      <mc:Fallback>
                        <wp:positionV relativeFrom="page">
                          <wp:posOffset>8418830</wp:posOffset>
                        </wp:positionV>
                      </mc:Fallback>
                    </mc:AlternateContent>
                    <wp:extent cx="3658870" cy="731520"/>
                    <wp:effectExtent l="0" t="0" r="0" b="0"/>
                    <wp:wrapSquare wrapText="bothSides"/>
                    <wp:docPr id="35" name="Text Box 35" descr="Presenter, company name and addres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3658870" cy="7315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528E6D4" w14:textId="77777777" w:rsidR="00312DEF" w:rsidRDefault="00312DEF">
                                <w:pPr>
                                  <w:pStyle w:val="Contactinfo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47100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3762AB42" id="Text Box 35" o:spid="_x0000_s1027" type="#_x0000_t202" alt="Presenter, company name and address" style="position:absolute;left:0;text-align:left;margin-left:236.9pt;margin-top:0;width:288.1pt;height:57.6pt;z-index:251661312;visibility:visible;mso-wrap-style:square;mso-width-percent:471;mso-height-percent:0;mso-top-percent:837;mso-wrap-distance-left:9pt;mso-wrap-distance-top:0;mso-wrap-distance-right:9pt;mso-wrap-distance-bottom:0;mso-position-horizontal:right;mso-position-horizontal-relative:margin;mso-position-vertical-relative:page;mso-width-percent:471;mso-height-percent:0;mso-top-percent:837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" filled="f" stroked="f" strokeweight=".5pt">
                    <v:path arrowok="t"/>
                    <v:textbox inset="0,0,0,0">
                      <w:txbxContent>
                        <w:p w14:paraId="7528E6D4" w14:textId="77777777" w:rsidR="00312DEF" w:rsidRDefault="00312DEF">
                          <w:pPr>
                            <w:pStyle w:val="Contactinfo"/>
                          </w:pPr>
                        </w:p>
                      </w:txbxContent>
                    </v:textbox>
                    <w10:wrap type="square" anchorx="margin" anchory="page"/>
                    <w10:anchorlock/>
                  </v:shape>
                </w:pict>
              </mc:Fallback>
            </mc:AlternateContent>
          </w:r>
          <w:r w:rsidR="00876A96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0288" behindDoc="0" locked="1" layoutInCell="1" allowOverlap="1" wp14:anchorId="5F50CAC2" wp14:editId="296F9D3F">
                    <wp:simplePos x="0" y="0"/>
                    <wp:positionH relativeFrom="margin">
                      <wp:posOffset>424180</wp:posOffset>
                    </wp:positionH>
                    <wp:positionV relativeFrom="page">
                      <wp:posOffset>5772150</wp:posOffset>
                    </wp:positionV>
                    <wp:extent cx="5522595" cy="3225800"/>
                    <wp:effectExtent l="0" t="0" r="0" b="0"/>
                    <wp:wrapSquare wrapText="bothSides"/>
                    <wp:docPr id="37" name="Text Box 37" descr="Title and subtitle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522595" cy="3225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95053C7" w14:textId="0BDD7FF7" w:rsidR="00312DEF" w:rsidRPr="006238B5" w:rsidRDefault="00B7055F" w:rsidP="0048442F">
                                <w:pPr>
                                  <w:pStyle w:val="Logo"/>
                                  <w:ind w:left="0"/>
                                  <w:rPr>
                                    <w:color w:val="8AB833" w:themeColor="accent2"/>
                                    <w:lang w:val="sr-Latn-CS" w:eastAsia="mk-MK"/>
                                  </w:rPr>
                                </w:pPr>
                                <w:r>
                                  <w:rPr>
                                    <w:color w:val="8AB833" w:themeColor="accent2"/>
                                    <w:lang w:val="sr-Latn-CS" w:eastAsia="mk-MK"/>
                                  </w:rPr>
                                  <w:t>z</w:t>
                                </w:r>
                                <w:r w:rsidR="006238B5">
                                  <w:rPr>
                                    <w:color w:val="8AB833" w:themeColor="accent2"/>
                                    <w:lang w:val="sr-Latn-CS" w:eastAsia="mk-MK"/>
                                  </w:rPr>
                                  <w:t xml:space="preserve">a učešće na </w:t>
                                </w:r>
                              </w:p>
                              <w:p w14:paraId="49AAE3D7" w14:textId="51F2E8D0" w:rsidR="00312DEF" w:rsidRPr="0048442F" w:rsidRDefault="00B7055F" w:rsidP="0048442F">
                                <w:pPr>
                                  <w:pStyle w:val="Logo"/>
                                  <w:ind w:left="0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2A4F1C" w:themeColor="accent1" w:themeShade="80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2A4F1C" w:themeColor="accent1" w:themeShade="80"/>
                                  </w:rPr>
                                  <w:t>Regionalnoj konferenciji za zaštitu i zdravlje na radu</w:t>
                                </w:r>
                                <w:r w:rsidR="00312DEF" w:rsidRPr="0048442F"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2A4F1C" w:themeColor="accent1" w:themeShade="80"/>
                                  </w:rPr>
                                  <w:t xml:space="preserve">, </w:t>
                                </w:r>
                                <w:r w:rsidR="00B2446F"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2A4F1C" w:themeColor="accent1" w:themeShade="80"/>
                                  </w:rPr>
                                  <w:t>Budva</w:t>
                                </w:r>
                                <w:r w:rsidR="00312DEF" w:rsidRPr="0048442F"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2A4F1C" w:themeColor="accent1" w:themeShade="80"/>
                                  </w:rPr>
                                  <w:t>, 2</w:t>
                                </w:r>
                                <w:r w:rsidR="00B2446F"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2A4F1C" w:themeColor="accent1" w:themeShade="80"/>
                                  </w:rPr>
                                  <w:t>6-28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2A4F1C" w:themeColor="accent1" w:themeShade="80"/>
                                  </w:rPr>
                                  <w:t>.</w:t>
                                </w:r>
                                <w:r w:rsidR="00312DEF" w:rsidRPr="0048442F"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2A4F1C" w:themeColor="accent1" w:themeShade="8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2A4F1C" w:themeColor="accent1" w:themeShade="80"/>
                                  </w:rPr>
                                  <w:t>oktobar</w:t>
                                </w:r>
                                <w:r w:rsidR="00312DEF" w:rsidRPr="0048442F"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2A4F1C" w:themeColor="accent1" w:themeShade="80"/>
                                  </w:rPr>
                                  <w:t>, 201</w:t>
                                </w:r>
                                <w:r w:rsidR="00B2446F"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2A4F1C" w:themeColor="accent1" w:themeShade="80"/>
                                  </w:rPr>
                                  <w:t>7</w:t>
                                </w:r>
                                <w:r w:rsidR="00795310"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2A4F1C" w:themeColor="accent1" w:themeShade="80"/>
                                  </w:rPr>
                                  <w:t>.</w:t>
                                </w:r>
                              </w:p>
                              <w:sdt>
                                <w:sdtPr>
                                  <w:alias w:val="Subtitle"/>
                                  <w:tag w:val=""/>
                                  <w:id w:val="-1262595270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BF3942F" w14:textId="77777777" w:rsidR="00312DEF" w:rsidRDefault="00312DEF" w:rsidP="0048442F">
                                    <w:pPr>
                                      <w:pStyle w:val="Title"/>
                                    </w:pPr>
                                    <w: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5F50CAC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7" o:spid="_x0000_s1028" type="#_x0000_t202" alt="Title and subtitle" style="position:absolute;left:0;text-align:left;margin-left:33.4pt;margin-top:454.5pt;width:434.85pt;height:25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" filled="f" stroked="f" strokeweight=".5pt">
                    <v:textbox inset="0,0,0,0">
                      <w:txbxContent>
                        <w:p w14:paraId="695053C7" w14:textId="0BDD7FF7" w:rsidR="00312DEF" w:rsidRPr="006238B5" w:rsidRDefault="00B7055F" w:rsidP="0048442F">
                          <w:pPr>
                            <w:pStyle w:val="Logo"/>
                            <w:ind w:left="0"/>
                            <w:rPr>
                              <w:color w:val="8AB833" w:themeColor="accent2"/>
                              <w:lang w:val="sr-Latn-CS" w:eastAsia="mk-MK"/>
                            </w:rPr>
                          </w:pPr>
                          <w:r>
                            <w:rPr>
                              <w:color w:val="8AB833" w:themeColor="accent2"/>
                              <w:lang w:val="sr-Latn-CS" w:eastAsia="mk-MK"/>
                            </w:rPr>
                            <w:t>z</w:t>
                          </w:r>
                          <w:r w:rsidR="006238B5">
                            <w:rPr>
                              <w:color w:val="8AB833" w:themeColor="accent2"/>
                              <w:lang w:val="sr-Latn-CS" w:eastAsia="mk-MK"/>
                            </w:rPr>
                            <w:t xml:space="preserve">a učešće na </w:t>
                          </w:r>
                        </w:p>
                        <w:p w14:paraId="49AAE3D7" w14:textId="51F2E8D0" w:rsidR="00312DEF" w:rsidRPr="0048442F" w:rsidRDefault="00B7055F" w:rsidP="0048442F">
                          <w:pPr>
                            <w:pStyle w:val="Logo"/>
                            <w:ind w:left="0"/>
                            <w:rPr>
                              <w:rFonts w:asciiTheme="majorHAnsi" w:eastAsiaTheme="majorEastAsia" w:hAnsiTheme="majorHAnsi" w:cstheme="majorBidi"/>
                              <w:caps/>
                              <w:color w:val="2A4F1C" w:themeColor="accent1" w:themeShade="80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aps/>
                              <w:color w:val="2A4F1C" w:themeColor="accent1" w:themeShade="80"/>
                            </w:rPr>
                            <w:t>Regionalnoj konferenciji za zaštitu i zdravlje na radu</w:t>
                          </w:r>
                          <w:r w:rsidR="00312DEF" w:rsidRPr="0048442F">
                            <w:rPr>
                              <w:rFonts w:asciiTheme="majorHAnsi" w:eastAsiaTheme="majorEastAsia" w:hAnsiTheme="majorHAnsi" w:cstheme="majorBidi"/>
                              <w:caps/>
                              <w:color w:val="2A4F1C" w:themeColor="accent1" w:themeShade="80"/>
                            </w:rPr>
                            <w:t xml:space="preserve">, </w:t>
                          </w:r>
                          <w:r w:rsidR="00B2446F">
                            <w:rPr>
                              <w:rFonts w:asciiTheme="majorHAnsi" w:eastAsiaTheme="majorEastAsia" w:hAnsiTheme="majorHAnsi" w:cstheme="majorBidi"/>
                              <w:caps/>
                              <w:color w:val="2A4F1C" w:themeColor="accent1" w:themeShade="80"/>
                            </w:rPr>
                            <w:t>Budva</w:t>
                          </w:r>
                          <w:r w:rsidR="00312DEF" w:rsidRPr="0048442F">
                            <w:rPr>
                              <w:rFonts w:asciiTheme="majorHAnsi" w:eastAsiaTheme="majorEastAsia" w:hAnsiTheme="majorHAnsi" w:cstheme="majorBidi"/>
                              <w:caps/>
                              <w:color w:val="2A4F1C" w:themeColor="accent1" w:themeShade="80"/>
                            </w:rPr>
                            <w:t>, 2</w:t>
                          </w:r>
                          <w:r w:rsidR="00B2446F">
                            <w:rPr>
                              <w:rFonts w:asciiTheme="majorHAnsi" w:eastAsiaTheme="majorEastAsia" w:hAnsiTheme="majorHAnsi" w:cstheme="majorBidi"/>
                              <w:caps/>
                              <w:color w:val="2A4F1C" w:themeColor="accent1" w:themeShade="80"/>
                            </w:rPr>
                            <w:t>6-28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aps/>
                              <w:color w:val="2A4F1C" w:themeColor="accent1" w:themeShade="80"/>
                            </w:rPr>
                            <w:t>.</w:t>
                          </w:r>
                          <w:r w:rsidR="00312DEF" w:rsidRPr="0048442F">
                            <w:rPr>
                              <w:rFonts w:asciiTheme="majorHAnsi" w:eastAsiaTheme="majorEastAsia" w:hAnsiTheme="majorHAnsi" w:cstheme="majorBidi"/>
                              <w:caps/>
                              <w:color w:val="2A4F1C" w:themeColor="accent1" w:themeShade="80"/>
                            </w:rPr>
                            <w:t xml:space="preserve"> 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aps/>
                              <w:color w:val="2A4F1C" w:themeColor="accent1" w:themeShade="80"/>
                            </w:rPr>
                            <w:t>oktobar</w:t>
                          </w:r>
                          <w:r w:rsidR="00312DEF" w:rsidRPr="0048442F">
                            <w:rPr>
                              <w:rFonts w:asciiTheme="majorHAnsi" w:eastAsiaTheme="majorEastAsia" w:hAnsiTheme="majorHAnsi" w:cstheme="majorBidi"/>
                              <w:caps/>
                              <w:color w:val="2A4F1C" w:themeColor="accent1" w:themeShade="80"/>
                            </w:rPr>
                            <w:t>, 201</w:t>
                          </w:r>
                          <w:r w:rsidR="00B2446F">
                            <w:rPr>
                              <w:rFonts w:asciiTheme="majorHAnsi" w:eastAsiaTheme="majorEastAsia" w:hAnsiTheme="majorHAnsi" w:cstheme="majorBidi"/>
                              <w:caps/>
                              <w:color w:val="2A4F1C" w:themeColor="accent1" w:themeShade="80"/>
                            </w:rPr>
                            <w:t>7</w:t>
                          </w:r>
                          <w:r w:rsidR="00795310">
                            <w:rPr>
                              <w:rFonts w:asciiTheme="majorHAnsi" w:eastAsiaTheme="majorEastAsia" w:hAnsiTheme="majorHAnsi" w:cstheme="majorBidi"/>
                              <w:caps/>
                              <w:color w:val="2A4F1C" w:themeColor="accent1" w:themeShade="80"/>
                            </w:rPr>
                            <w:t>.</w:t>
                          </w:r>
                        </w:p>
                        <w:sdt>
                          <w:sdtPr>
                            <w:alias w:val="Subtitle"/>
                            <w:tag w:val=""/>
                            <w:id w:val="-1262595270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3BF3942F" w14:textId="77777777" w:rsidR="00312DEF" w:rsidRDefault="00312DEF" w:rsidP="0048442F">
                              <w:pPr>
                                <w:pStyle w:val="Title"/>
                              </w:pPr>
                              <w: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  <w10:anchorlock/>
                  </v:shape>
                </w:pict>
              </mc:Fallback>
            </mc:AlternateContent>
          </w:r>
          <w:r w:rsidR="0081125D">
            <w:br w:type="page"/>
          </w:r>
          <w:r w:rsidR="00876A96">
            <w:rPr>
              <w:noProof/>
              <w:lang w:eastAsia="en-US"/>
            </w:rPr>
            <mc:AlternateContent>
              <mc:Choice Requires="wpg">
                <w:drawing>
                  <wp:anchor distT="0" distB="0" distL="114300" distR="114300" simplePos="0" relativeHeight="251674624" behindDoc="0" locked="1" layoutInCell="1" allowOverlap="1" wp14:anchorId="397F4EC4" wp14:editId="5511FE4A">
                    <wp:simplePos x="0" y="0"/>
                    <wp:positionH relativeFrom="page">
                      <wp:posOffset>321310</wp:posOffset>
                    </wp:positionH>
                    <wp:positionV relativeFrom="page">
                      <wp:posOffset>513715</wp:posOffset>
                    </wp:positionV>
                    <wp:extent cx="772160" cy="8431530"/>
                    <wp:effectExtent l="0" t="0" r="8890" b="7620"/>
                    <wp:wrapNone/>
                    <wp:docPr id="38" name="Group 38" descr="Decorative sidebar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772160" cy="8431530"/>
                              <a:chOff x="0" y="0"/>
                              <a:chExt cx="228600" cy="9144000"/>
                            </a:xfrm>
                            <a:solidFill>
                              <a:schemeClr val="accent2">
                                <a:lumMod val="75000"/>
                              </a:schemeClr>
                            </a:solidFill>
                          </wpg:grpSpPr>
                          <wps:wsp>
                            <wps:cNvPr id="39" name="Rectangle 39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" name="Rectangle 40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group w14:anchorId="6A5471EE" id="Group 38" o:spid="_x0000_s1026" alt="Decorative sidebar" style="position:absolute;margin-left:25.3pt;margin-top:40.45pt;width:60.8pt;height:663.9pt;z-index:251674624;mso-position-horizontal-relative:page;mso-position-vertical-relative:page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">
                    <v:rect id="Rectangle 39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" filled="f" stroked="f" strokeweight="1pt"/>
                    <v:rect id="Rectangle 40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" filled="f" stroked="f" strokeweight="1pt">
                      <v:path arrowok="t"/>
                      <o:lock v:ext="edit" aspectratio="t"/>
                    </v:rect>
                    <w10:wrap anchorx="page" anchory="page"/>
                    <w10:anchorlock/>
                  </v:group>
                </w:pict>
              </mc:Fallback>
            </mc:AlternateContent>
          </w:r>
        </w:p>
      </w:sdtContent>
    </w:sdt>
    <w:sdt>
      <w:sdtPr>
        <w:rPr>
          <w:caps w:val="0"/>
          <w:color w:val="2A4F1C" w:themeColor="accent1" w:themeShade="80"/>
        </w:rPr>
        <w:alias w:val="Title"/>
        <w:tag w:val=""/>
        <w:id w:val="-90701298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5D473714" w14:textId="6EDA654D" w:rsidR="004112E6" w:rsidRPr="000A65BF" w:rsidRDefault="00B7055F" w:rsidP="0048442F">
          <w:pPr>
            <w:pStyle w:val="Heading1"/>
            <w:jc w:val="center"/>
            <w:rPr>
              <w:color w:val="2A4F1C" w:themeColor="accent1" w:themeShade="80"/>
            </w:rPr>
          </w:pPr>
          <w:r>
            <w:rPr>
              <w:caps w:val="0"/>
              <w:color w:val="2A4F1C" w:themeColor="accent1" w:themeShade="80"/>
            </w:rPr>
            <w:t>REGIONALNA KONFERENCIJA ZA ZAŠTITU I ZDRAVLJE NA RADU</w:t>
          </w:r>
          <w:r w:rsidRPr="00B7055F">
            <w:rPr>
              <w:caps w:val="0"/>
              <w:color w:val="2A4F1C" w:themeColor="accent1" w:themeShade="80"/>
            </w:rPr>
            <w:t>, BUDVA, 26-28</w:t>
          </w:r>
          <w:r>
            <w:rPr>
              <w:caps w:val="0"/>
              <w:color w:val="2A4F1C" w:themeColor="accent1" w:themeShade="80"/>
            </w:rPr>
            <w:t>.</w:t>
          </w:r>
          <w:r w:rsidRPr="00B7055F">
            <w:rPr>
              <w:caps w:val="0"/>
              <w:color w:val="2A4F1C" w:themeColor="accent1" w:themeShade="80"/>
            </w:rPr>
            <w:t xml:space="preserve"> </w:t>
          </w:r>
          <w:r>
            <w:rPr>
              <w:caps w:val="0"/>
              <w:color w:val="2A4F1C" w:themeColor="accent1" w:themeShade="80"/>
            </w:rPr>
            <w:t>OKTOBAR</w:t>
          </w:r>
          <w:r w:rsidRPr="00B7055F">
            <w:rPr>
              <w:caps w:val="0"/>
              <w:color w:val="2A4F1C" w:themeColor="accent1" w:themeShade="80"/>
            </w:rPr>
            <w:t>, 2017</w:t>
          </w:r>
          <w:r w:rsidR="00795310">
            <w:rPr>
              <w:caps w:val="0"/>
              <w:color w:val="2A4F1C" w:themeColor="accent1" w:themeShade="80"/>
            </w:rPr>
            <w:t>.</w:t>
          </w:r>
        </w:p>
      </w:sdtContent>
    </w:sdt>
    <w:p w14:paraId="07432BB9" w14:textId="36F10AC9" w:rsidR="002D36D9" w:rsidRDefault="002D36D9" w:rsidP="002D36D9">
      <w:pPr>
        <w:pStyle w:val="Heading2"/>
        <w:pBdr>
          <w:top w:val="single" w:sz="4" w:space="0" w:color="8AB833" w:themeColor="accent2"/>
        </w:pBdr>
        <w:rPr>
          <w:color w:val="668926" w:themeColor="accent2" w:themeShade="BF"/>
        </w:rPr>
      </w:pPr>
    </w:p>
    <w:p w14:paraId="58378BCC" w14:textId="77777777" w:rsidR="002D36D9" w:rsidRPr="002D36D9" w:rsidRDefault="002D36D9" w:rsidP="002D36D9"/>
    <w:p w14:paraId="1018F1EE" w14:textId="698C0A2A" w:rsidR="004112E6" w:rsidRPr="0048442F" w:rsidRDefault="00B7055F" w:rsidP="002D36D9">
      <w:pPr>
        <w:pStyle w:val="Heading2"/>
        <w:pBdr>
          <w:top w:val="single" w:sz="4" w:space="0" w:color="8AB833" w:themeColor="accent2"/>
        </w:pBdr>
        <w:rPr>
          <w:color w:val="668926" w:themeColor="accent2" w:themeShade="BF"/>
        </w:rPr>
      </w:pPr>
      <w:r>
        <w:rPr>
          <w:color w:val="668926" w:themeColor="accent2" w:themeShade="BF"/>
        </w:rPr>
        <w:t>OSNOVNE INFORMACIJE</w:t>
      </w:r>
    </w:p>
    <w:tbl>
      <w:tblPr>
        <w:tblStyle w:val="GridTable1Light-Accent2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5"/>
        <w:gridCol w:w="6895"/>
      </w:tblGrid>
      <w:tr w:rsidR="004112E6" w:rsidRPr="00795310" w14:paraId="434428D4" w14:textId="77777777" w:rsidTr="00EC67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5" w:type="dxa"/>
            <w:tcBorders>
              <w:bottom w:val="none" w:sz="0" w:space="0" w:color="auto"/>
            </w:tcBorders>
            <w:vAlign w:val="bottom"/>
          </w:tcPr>
          <w:p w14:paraId="2805EE03" w14:textId="10C2C180" w:rsidR="004112E6" w:rsidRPr="00795310" w:rsidRDefault="00B7055F">
            <w:pPr>
              <w:rPr>
                <w:lang w:val="sr-Latn-ME"/>
              </w:rPr>
            </w:pPr>
            <w:r w:rsidRPr="00795310">
              <w:rPr>
                <w:lang w:val="sr-Latn-ME"/>
              </w:rPr>
              <w:t>Događaj</w:t>
            </w:r>
            <w:r w:rsidR="0040721E" w:rsidRPr="00795310">
              <w:rPr>
                <w:lang w:val="sr-Latn-ME"/>
              </w:rPr>
              <w:t>:</w:t>
            </w:r>
          </w:p>
        </w:tc>
        <w:tc>
          <w:tcPr>
            <w:tcW w:w="6895" w:type="dxa"/>
            <w:tcBorders>
              <w:bottom w:val="none" w:sz="0" w:space="0" w:color="auto"/>
            </w:tcBorders>
            <w:vAlign w:val="bottom"/>
          </w:tcPr>
          <w:p w14:paraId="0688A590" w14:textId="4C08F0B8" w:rsidR="004112E6" w:rsidRPr="00795310" w:rsidRDefault="007D27C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sr-Latn-ME"/>
              </w:rPr>
            </w:pPr>
            <w:r w:rsidRPr="00795310">
              <w:rPr>
                <w:b w:val="0"/>
                <w:lang w:val="sr-Latn-ME"/>
              </w:rPr>
              <w:t>Regionalna konferencija za zaštitu</w:t>
            </w:r>
            <w:r w:rsidR="00795310">
              <w:rPr>
                <w:b w:val="0"/>
                <w:lang w:val="sr-Latn-ME"/>
              </w:rPr>
              <w:t xml:space="preserve"> i</w:t>
            </w:r>
            <w:r w:rsidRPr="00795310">
              <w:rPr>
                <w:b w:val="0"/>
                <w:lang w:val="sr-Latn-ME"/>
              </w:rPr>
              <w:t xml:space="preserve"> zdravlje na radu</w:t>
            </w:r>
          </w:p>
        </w:tc>
      </w:tr>
      <w:tr w:rsidR="004112E6" w:rsidRPr="00795310" w14:paraId="7ADF6C5A" w14:textId="77777777" w:rsidTr="00EC67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5" w:type="dxa"/>
          </w:tcPr>
          <w:p w14:paraId="28DF2A9A" w14:textId="1DDB5B30" w:rsidR="004112E6" w:rsidRPr="00795310" w:rsidRDefault="00B7055F">
            <w:pPr>
              <w:rPr>
                <w:lang w:val="sr-Latn-ME"/>
              </w:rPr>
            </w:pPr>
            <w:bookmarkStart w:id="5" w:name="_Hlk477976408"/>
            <w:r w:rsidRPr="00795310">
              <w:rPr>
                <w:lang w:val="sr-Latn-ME"/>
              </w:rPr>
              <w:t>Naziv doga</w:t>
            </w:r>
            <w:r w:rsidR="007D27C3" w:rsidRPr="00795310">
              <w:rPr>
                <w:lang w:val="sr-Latn-ME"/>
              </w:rPr>
              <w:t>đaja</w:t>
            </w:r>
            <w:r w:rsidR="0048442F" w:rsidRPr="00795310">
              <w:rPr>
                <w:lang w:val="sr-Latn-ME"/>
              </w:rPr>
              <w:t>:</w:t>
            </w:r>
          </w:p>
        </w:tc>
        <w:tc>
          <w:tcPr>
            <w:tcW w:w="6895" w:type="dxa"/>
          </w:tcPr>
          <w:p w14:paraId="14722AC4" w14:textId="5F0CCBE2" w:rsidR="004112E6" w:rsidRPr="00795310" w:rsidRDefault="00C4619E" w:rsidP="004844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sr-Latn-ME"/>
              </w:rPr>
            </w:pPr>
            <w:r w:rsidRPr="00795310">
              <w:rPr>
                <w:b/>
                <w:color w:val="222222"/>
                <w:shd w:val="clear" w:color="auto" w:fill="FFFFFF"/>
                <w:lang w:val="sr-Latn-ME"/>
              </w:rPr>
              <w:t>“</w:t>
            </w:r>
            <w:r w:rsidR="00956076" w:rsidRPr="00795310">
              <w:rPr>
                <w:b/>
                <w:color w:val="222222"/>
                <w:shd w:val="clear" w:color="auto" w:fill="FFFFFF"/>
                <w:lang w:val="sr-Latn-ME"/>
              </w:rPr>
              <w:t xml:space="preserve">Gradimo </w:t>
            </w:r>
            <w:r w:rsidRPr="00795310">
              <w:rPr>
                <w:b/>
                <w:color w:val="222222"/>
                <w:shd w:val="clear" w:color="auto" w:fill="FFFFFF"/>
                <w:lang w:val="sr-Latn-ME"/>
              </w:rPr>
              <w:t>zaštitu i zdravlje na radu za XXI vijek“</w:t>
            </w:r>
          </w:p>
        </w:tc>
      </w:tr>
      <w:bookmarkEnd w:id="5"/>
      <w:tr w:rsidR="004112E6" w:rsidRPr="00795310" w14:paraId="3C5492D1" w14:textId="77777777" w:rsidTr="00EC67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5" w:type="dxa"/>
          </w:tcPr>
          <w:p w14:paraId="684CC004" w14:textId="73E1A3A7" w:rsidR="004112E6" w:rsidRPr="00795310" w:rsidRDefault="007D27C3">
            <w:pPr>
              <w:rPr>
                <w:lang w:val="sr-Latn-ME"/>
              </w:rPr>
            </w:pPr>
            <w:r w:rsidRPr="00795310">
              <w:rPr>
                <w:lang w:val="sr-Latn-ME"/>
              </w:rPr>
              <w:t>Mjesto</w:t>
            </w:r>
            <w:r w:rsidR="009A1BCE" w:rsidRPr="00795310">
              <w:rPr>
                <w:lang w:val="sr-Latn-ME"/>
              </w:rPr>
              <w:t>:</w:t>
            </w:r>
          </w:p>
        </w:tc>
        <w:tc>
          <w:tcPr>
            <w:tcW w:w="6895" w:type="dxa"/>
          </w:tcPr>
          <w:p w14:paraId="636F3517" w14:textId="51E6DED8" w:rsidR="004112E6" w:rsidRPr="00795310" w:rsidRDefault="004844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ME"/>
              </w:rPr>
            </w:pPr>
            <w:r w:rsidRPr="00795310">
              <w:rPr>
                <w:lang w:val="sr-Latn-ME"/>
              </w:rPr>
              <w:t>Hotel “Me</w:t>
            </w:r>
            <w:r w:rsidR="00091697" w:rsidRPr="00795310">
              <w:rPr>
                <w:lang w:val="sr-Latn-ME"/>
              </w:rPr>
              <w:t>diteran</w:t>
            </w:r>
            <w:r w:rsidRPr="00795310">
              <w:rPr>
                <w:lang w:val="sr-Latn-ME"/>
              </w:rPr>
              <w:t xml:space="preserve">” </w:t>
            </w:r>
            <w:r w:rsidR="00091697" w:rsidRPr="00795310">
              <w:rPr>
                <w:lang w:val="sr-Latn-ME"/>
              </w:rPr>
              <w:t>Budva</w:t>
            </w:r>
          </w:p>
        </w:tc>
      </w:tr>
      <w:tr w:rsidR="004112E6" w:rsidRPr="00795310" w14:paraId="41B48CC9" w14:textId="77777777" w:rsidTr="00EC67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5" w:type="dxa"/>
          </w:tcPr>
          <w:p w14:paraId="13911F24" w14:textId="2BD891D6" w:rsidR="004112E6" w:rsidRPr="00795310" w:rsidRDefault="007D27C3" w:rsidP="009A1BCE">
            <w:pPr>
              <w:rPr>
                <w:lang w:val="sr-Latn-ME"/>
              </w:rPr>
            </w:pPr>
            <w:r w:rsidRPr="00795310">
              <w:rPr>
                <w:lang w:val="sr-Latn-ME"/>
              </w:rPr>
              <w:t>Datum</w:t>
            </w:r>
            <w:r w:rsidR="0081125D" w:rsidRPr="00795310">
              <w:rPr>
                <w:lang w:val="sr-Latn-ME"/>
              </w:rPr>
              <w:t>:</w:t>
            </w:r>
          </w:p>
        </w:tc>
        <w:tc>
          <w:tcPr>
            <w:tcW w:w="6895" w:type="dxa"/>
          </w:tcPr>
          <w:p w14:paraId="416458EE" w14:textId="5393EB99" w:rsidR="004112E6" w:rsidRPr="00795310" w:rsidRDefault="004072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ME"/>
              </w:rPr>
            </w:pPr>
            <w:r w:rsidRPr="00795310">
              <w:rPr>
                <w:lang w:val="sr-Latn-ME"/>
              </w:rPr>
              <w:t>2</w:t>
            </w:r>
            <w:r w:rsidR="00091697" w:rsidRPr="00795310">
              <w:rPr>
                <w:lang w:val="sr-Latn-ME"/>
              </w:rPr>
              <w:t>6</w:t>
            </w:r>
            <w:r w:rsidRPr="00795310">
              <w:rPr>
                <w:lang w:val="sr-Latn-ME"/>
              </w:rPr>
              <w:t>-</w:t>
            </w:r>
            <w:r w:rsidR="00091697" w:rsidRPr="00795310">
              <w:rPr>
                <w:lang w:val="sr-Latn-ME"/>
              </w:rPr>
              <w:t>28</w:t>
            </w:r>
            <w:r w:rsidRPr="00795310">
              <w:rPr>
                <w:lang w:val="sr-Latn-ME"/>
              </w:rPr>
              <w:t>.10.201</w:t>
            </w:r>
            <w:r w:rsidR="00091697" w:rsidRPr="00795310">
              <w:rPr>
                <w:lang w:val="sr-Latn-ME"/>
              </w:rPr>
              <w:t>7</w:t>
            </w:r>
            <w:r w:rsidR="007303BF">
              <w:rPr>
                <w:lang w:val="sr-Latn-ME"/>
              </w:rPr>
              <w:t>.</w:t>
            </w:r>
          </w:p>
        </w:tc>
      </w:tr>
    </w:tbl>
    <w:p w14:paraId="4689CB31" w14:textId="75231293" w:rsidR="0040721E" w:rsidRPr="00795310" w:rsidRDefault="0040721E" w:rsidP="0040721E">
      <w:pPr>
        <w:pStyle w:val="Heading2"/>
        <w:ind w:left="0"/>
        <w:rPr>
          <w:lang w:val="sr-Latn-ME"/>
        </w:rPr>
      </w:pPr>
    </w:p>
    <w:p w14:paraId="5D8C7E92" w14:textId="71E099E7" w:rsidR="002D36D9" w:rsidRPr="00795310" w:rsidRDefault="002D36D9" w:rsidP="002D36D9">
      <w:pPr>
        <w:rPr>
          <w:lang w:val="sr-Latn-ME"/>
        </w:rPr>
      </w:pPr>
    </w:p>
    <w:p w14:paraId="507D1E37" w14:textId="77777777" w:rsidR="002D36D9" w:rsidRPr="00795310" w:rsidRDefault="002D36D9" w:rsidP="002D36D9">
      <w:pPr>
        <w:rPr>
          <w:lang w:val="sr-Latn-ME"/>
        </w:rPr>
      </w:pPr>
    </w:p>
    <w:p w14:paraId="2F44FE47" w14:textId="07F0E756" w:rsidR="0040721E" w:rsidRPr="00795310" w:rsidRDefault="002D36D9" w:rsidP="0040721E">
      <w:pPr>
        <w:rPr>
          <w:b/>
          <w:lang w:val="sr-Latn-ME"/>
        </w:rPr>
      </w:pPr>
      <w:r w:rsidRPr="00795310">
        <w:rPr>
          <w:noProof/>
          <w:lang w:eastAsia="en-US"/>
        </w:rPr>
        <w:drawing>
          <wp:inline distT="0" distB="0" distL="0" distR="0" wp14:anchorId="3FE785B1" wp14:editId="6A2E0663">
            <wp:extent cx="5943600" cy="3268980"/>
            <wp:effectExtent l="0" t="0" r="0" b="7620"/>
            <wp:docPr id="2" name="Picture 2" descr="Image result for hotel mediteran bec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hotel mediteran becic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BBDB7" w14:textId="77777777" w:rsidR="0040721E" w:rsidRPr="00795310" w:rsidRDefault="0040721E" w:rsidP="0040721E">
      <w:pPr>
        <w:rPr>
          <w:lang w:val="sr-Latn-ME"/>
        </w:rPr>
      </w:pPr>
    </w:p>
    <w:p w14:paraId="7D09D9BD" w14:textId="77777777" w:rsidR="0040721E" w:rsidRPr="00795310" w:rsidRDefault="0040721E" w:rsidP="0040721E">
      <w:pPr>
        <w:tabs>
          <w:tab w:val="left" w:pos="8044"/>
        </w:tabs>
        <w:rPr>
          <w:lang w:val="sr-Latn-ME"/>
        </w:rPr>
      </w:pPr>
      <w:r w:rsidRPr="00795310">
        <w:rPr>
          <w:lang w:val="sr-Latn-ME"/>
        </w:rPr>
        <w:tab/>
      </w:r>
    </w:p>
    <w:p w14:paraId="7DF313B4" w14:textId="77777777" w:rsidR="0040721E" w:rsidRPr="00795310" w:rsidRDefault="0040721E" w:rsidP="006A0F99">
      <w:pPr>
        <w:tabs>
          <w:tab w:val="left" w:pos="8044"/>
        </w:tabs>
        <w:ind w:left="0"/>
        <w:rPr>
          <w:lang w:val="sr-Latn-ME"/>
        </w:rPr>
      </w:pPr>
    </w:p>
    <w:p w14:paraId="6734666C" w14:textId="77777777" w:rsidR="002D36D9" w:rsidRPr="00795310" w:rsidRDefault="002D36D9" w:rsidP="006A0F99">
      <w:pPr>
        <w:pStyle w:val="Subtitle"/>
        <w:jc w:val="left"/>
        <w:rPr>
          <w:lang w:val="sr-Latn-ME"/>
        </w:rPr>
      </w:pPr>
    </w:p>
    <w:p w14:paraId="189757B9" w14:textId="77777777" w:rsidR="002D36D9" w:rsidRPr="00795310" w:rsidRDefault="002D36D9" w:rsidP="006A0F99">
      <w:pPr>
        <w:pStyle w:val="Subtitle"/>
        <w:jc w:val="left"/>
        <w:rPr>
          <w:lang w:val="sr-Latn-ME"/>
        </w:rPr>
      </w:pPr>
    </w:p>
    <w:p w14:paraId="0C87C0D2" w14:textId="03DB51E8" w:rsidR="006B2F21" w:rsidRPr="00795310" w:rsidRDefault="00D21236" w:rsidP="006B2F21">
      <w:pPr>
        <w:rPr>
          <w:sz w:val="24"/>
          <w:szCs w:val="24"/>
          <w:lang w:val="sr-Latn-ME"/>
        </w:rPr>
      </w:pPr>
      <w:r w:rsidRPr="00795310">
        <w:rPr>
          <w:sz w:val="24"/>
          <w:szCs w:val="24"/>
          <w:lang w:val="sr-Latn-ME"/>
        </w:rPr>
        <w:t>Poštovani</w:t>
      </w:r>
      <w:r w:rsidR="006B2F21" w:rsidRPr="00795310">
        <w:rPr>
          <w:sz w:val="24"/>
          <w:szCs w:val="24"/>
          <w:lang w:val="sr-Latn-ME"/>
        </w:rPr>
        <w:t>,</w:t>
      </w:r>
    </w:p>
    <w:p w14:paraId="76BA5D05" w14:textId="77777777" w:rsidR="006B2F21" w:rsidRPr="00795310" w:rsidRDefault="006B2F21" w:rsidP="006B2F21">
      <w:pPr>
        <w:rPr>
          <w:lang w:val="sr-Latn-ME"/>
        </w:rPr>
      </w:pPr>
    </w:p>
    <w:p w14:paraId="3FFADD63" w14:textId="3ABDDFDE" w:rsidR="007B7C78" w:rsidRPr="00795310" w:rsidRDefault="00142D7E" w:rsidP="007B7C78">
      <w:pPr>
        <w:pStyle w:val="Subtitle"/>
        <w:jc w:val="both"/>
        <w:rPr>
          <w:sz w:val="24"/>
          <w:szCs w:val="24"/>
          <w:lang w:val="sr-Latn-ME"/>
        </w:rPr>
      </w:pPr>
      <w:r w:rsidRPr="00795310">
        <w:rPr>
          <w:caps w:val="0"/>
          <w:sz w:val="24"/>
          <w:szCs w:val="24"/>
          <w:lang w:val="sr-Latn-ME"/>
        </w:rPr>
        <w:t>Bukirajte na vrijeme svoj kalendar</w:t>
      </w:r>
      <w:r w:rsidR="007B7C78" w:rsidRPr="00795310">
        <w:rPr>
          <w:caps w:val="0"/>
          <w:sz w:val="24"/>
          <w:szCs w:val="24"/>
          <w:lang w:val="sr-Latn-ME"/>
        </w:rPr>
        <w:t>!</w:t>
      </w:r>
    </w:p>
    <w:p w14:paraId="160BE434" w14:textId="7BCAE6F2" w:rsidR="007B7C78" w:rsidRPr="00795310" w:rsidRDefault="00D21236" w:rsidP="007B7C78">
      <w:pPr>
        <w:pStyle w:val="Subtitle"/>
        <w:jc w:val="both"/>
        <w:rPr>
          <w:sz w:val="24"/>
          <w:szCs w:val="24"/>
          <w:lang w:val="sr-Latn-ME"/>
        </w:rPr>
      </w:pPr>
      <w:r w:rsidRPr="00795310">
        <w:rPr>
          <w:caps w:val="0"/>
          <w:sz w:val="24"/>
          <w:szCs w:val="24"/>
          <w:lang w:val="sr-Latn-ME"/>
        </w:rPr>
        <w:t>Treća BALcanOSH konferencija je blizu!</w:t>
      </w:r>
      <w:r w:rsidR="007B7C78" w:rsidRPr="00795310">
        <w:rPr>
          <w:caps w:val="0"/>
          <w:sz w:val="24"/>
          <w:szCs w:val="24"/>
          <w:lang w:val="sr-Latn-ME"/>
        </w:rPr>
        <w:t xml:space="preserve"> </w:t>
      </w:r>
      <w:r w:rsidRPr="00795310">
        <w:rPr>
          <w:caps w:val="0"/>
          <w:sz w:val="24"/>
          <w:szCs w:val="24"/>
          <w:lang w:val="sr-Latn-ME"/>
        </w:rPr>
        <w:t xml:space="preserve">Vaše prisustvo je </w:t>
      </w:r>
      <w:r w:rsidR="00AA0819" w:rsidRPr="00795310">
        <w:rPr>
          <w:caps w:val="0"/>
          <w:sz w:val="24"/>
          <w:szCs w:val="24"/>
          <w:lang w:val="sr-Latn-ME"/>
        </w:rPr>
        <w:t xml:space="preserve">krucijalno, s obzirom na to da smatramo da </w:t>
      </w:r>
      <w:r w:rsidR="00142D7E" w:rsidRPr="00795310">
        <w:rPr>
          <w:caps w:val="0"/>
          <w:sz w:val="24"/>
          <w:szCs w:val="24"/>
          <w:lang w:val="sr-Latn-ME"/>
        </w:rPr>
        <w:t xml:space="preserve">je neophodno da podijelite </w:t>
      </w:r>
      <w:r w:rsidR="00AA0819" w:rsidRPr="00795310">
        <w:rPr>
          <w:caps w:val="0"/>
          <w:sz w:val="24"/>
          <w:szCs w:val="24"/>
          <w:lang w:val="sr-Latn-ME"/>
        </w:rPr>
        <w:t xml:space="preserve">Vaše profesionalno iskustvo </w:t>
      </w:r>
      <w:r w:rsidR="00142D7E" w:rsidRPr="00795310">
        <w:rPr>
          <w:caps w:val="0"/>
          <w:sz w:val="24"/>
          <w:szCs w:val="24"/>
          <w:lang w:val="sr-Latn-ME"/>
        </w:rPr>
        <w:t>i</w:t>
      </w:r>
      <w:r w:rsidR="00871B7F" w:rsidRPr="00795310">
        <w:rPr>
          <w:caps w:val="0"/>
          <w:sz w:val="24"/>
          <w:szCs w:val="24"/>
          <w:lang w:val="sr-Latn-ME"/>
        </w:rPr>
        <w:t xml:space="preserve"> znanje s kolegama iz regiona.</w:t>
      </w:r>
      <w:r w:rsidR="007B7C78" w:rsidRPr="00795310">
        <w:rPr>
          <w:caps w:val="0"/>
          <w:sz w:val="24"/>
          <w:szCs w:val="24"/>
          <w:lang w:val="sr-Latn-ME"/>
        </w:rPr>
        <w:t xml:space="preserve"> </w:t>
      </w:r>
    </w:p>
    <w:p w14:paraId="613E4C12" w14:textId="6B16027D" w:rsidR="007B7C78" w:rsidRPr="00795310" w:rsidRDefault="00142D7E" w:rsidP="007B7C78">
      <w:pPr>
        <w:pStyle w:val="Subtitle"/>
        <w:jc w:val="both"/>
        <w:rPr>
          <w:sz w:val="24"/>
          <w:szCs w:val="24"/>
          <w:lang w:val="sr-Latn-ME"/>
        </w:rPr>
      </w:pPr>
      <w:r w:rsidRPr="00795310">
        <w:rPr>
          <w:caps w:val="0"/>
          <w:sz w:val="24"/>
          <w:szCs w:val="24"/>
          <w:lang w:val="sr-Latn-ME"/>
        </w:rPr>
        <w:t>Č</w:t>
      </w:r>
      <w:r w:rsidR="00334AE0" w:rsidRPr="00795310">
        <w:rPr>
          <w:caps w:val="0"/>
          <w:sz w:val="24"/>
          <w:szCs w:val="24"/>
          <w:lang w:val="sr-Latn-ME"/>
        </w:rPr>
        <w:t>ast i zadovoljstvo</w:t>
      </w:r>
      <w:r w:rsidR="00410B0F" w:rsidRPr="00795310">
        <w:rPr>
          <w:caps w:val="0"/>
          <w:sz w:val="24"/>
          <w:szCs w:val="24"/>
          <w:lang w:val="sr-Latn-ME"/>
        </w:rPr>
        <w:t xml:space="preserve"> nam je</w:t>
      </w:r>
      <w:r w:rsidR="00334AE0" w:rsidRPr="00795310">
        <w:rPr>
          <w:caps w:val="0"/>
          <w:sz w:val="24"/>
          <w:szCs w:val="24"/>
          <w:lang w:val="sr-Latn-ME"/>
        </w:rPr>
        <w:t xml:space="preserve"> da Vas pozovemo </w:t>
      </w:r>
      <w:r w:rsidRPr="00795310">
        <w:rPr>
          <w:caps w:val="0"/>
          <w:sz w:val="24"/>
          <w:szCs w:val="24"/>
          <w:lang w:val="sr-Latn-ME"/>
        </w:rPr>
        <w:t>d</w:t>
      </w:r>
      <w:r w:rsidR="00334AE0" w:rsidRPr="00795310">
        <w:rPr>
          <w:caps w:val="0"/>
          <w:sz w:val="24"/>
          <w:szCs w:val="24"/>
          <w:lang w:val="sr-Latn-ME"/>
        </w:rPr>
        <w:t>a u</w:t>
      </w:r>
      <w:r w:rsidRPr="00795310">
        <w:rPr>
          <w:caps w:val="0"/>
          <w:sz w:val="24"/>
          <w:szCs w:val="24"/>
          <w:lang w:val="sr-Latn-ME"/>
        </w:rPr>
        <w:t>č</w:t>
      </w:r>
      <w:r w:rsidR="00334AE0" w:rsidRPr="00795310">
        <w:rPr>
          <w:caps w:val="0"/>
          <w:sz w:val="24"/>
          <w:szCs w:val="24"/>
          <w:lang w:val="sr-Latn-ME"/>
        </w:rPr>
        <w:t>es</w:t>
      </w:r>
      <w:r w:rsidRPr="00795310">
        <w:rPr>
          <w:caps w:val="0"/>
          <w:sz w:val="24"/>
          <w:szCs w:val="24"/>
          <w:lang w:val="sr-Latn-ME"/>
        </w:rPr>
        <w:t>tvujete</w:t>
      </w:r>
      <w:r w:rsidR="00334AE0" w:rsidRPr="00795310">
        <w:rPr>
          <w:caps w:val="0"/>
          <w:sz w:val="24"/>
          <w:szCs w:val="24"/>
          <w:lang w:val="sr-Latn-ME"/>
        </w:rPr>
        <w:t xml:space="preserve"> na  Tre</w:t>
      </w:r>
      <w:r w:rsidR="000A7EB7" w:rsidRPr="00795310">
        <w:rPr>
          <w:caps w:val="0"/>
          <w:sz w:val="24"/>
          <w:szCs w:val="24"/>
          <w:lang w:val="sr-Latn-ME"/>
        </w:rPr>
        <w:t>ć</w:t>
      </w:r>
      <w:r w:rsidR="00334AE0" w:rsidRPr="00795310">
        <w:rPr>
          <w:caps w:val="0"/>
          <w:sz w:val="24"/>
          <w:szCs w:val="24"/>
          <w:lang w:val="sr-Latn-ME"/>
        </w:rPr>
        <w:t xml:space="preserve">oj </w:t>
      </w:r>
      <w:r w:rsidR="00410B0F" w:rsidRPr="00795310">
        <w:rPr>
          <w:caps w:val="0"/>
          <w:sz w:val="24"/>
          <w:szCs w:val="24"/>
          <w:lang w:val="sr-Latn-ME"/>
        </w:rPr>
        <w:t xml:space="preserve">BALcanOSH konferenciji </w:t>
      </w:r>
      <w:r w:rsidR="007303BF">
        <w:rPr>
          <w:caps w:val="0"/>
          <w:sz w:val="24"/>
          <w:szCs w:val="24"/>
          <w:lang w:val="sr-Latn-ME"/>
        </w:rPr>
        <w:t>r</w:t>
      </w:r>
      <w:r w:rsidR="007B7C78" w:rsidRPr="00795310">
        <w:rPr>
          <w:caps w:val="0"/>
          <w:sz w:val="24"/>
          <w:szCs w:val="24"/>
          <w:lang w:val="sr-Latn-ME"/>
        </w:rPr>
        <w:t>egional</w:t>
      </w:r>
      <w:r w:rsidR="00410B0F" w:rsidRPr="00795310">
        <w:rPr>
          <w:caps w:val="0"/>
          <w:sz w:val="24"/>
          <w:szCs w:val="24"/>
          <w:lang w:val="sr-Latn-ME"/>
        </w:rPr>
        <w:t>noj</w:t>
      </w:r>
      <w:r w:rsidR="007B7C78" w:rsidRPr="00795310">
        <w:rPr>
          <w:caps w:val="0"/>
          <w:sz w:val="24"/>
          <w:szCs w:val="24"/>
          <w:lang w:val="sr-Latn-ME"/>
        </w:rPr>
        <w:t xml:space="preserve"> </w:t>
      </w:r>
      <w:r w:rsidR="00410B0F" w:rsidRPr="00795310">
        <w:rPr>
          <w:caps w:val="0"/>
          <w:sz w:val="24"/>
          <w:szCs w:val="24"/>
          <w:lang w:val="sr-Latn-ME"/>
        </w:rPr>
        <w:t>saradnji.</w:t>
      </w:r>
      <w:r w:rsidR="007B7C78" w:rsidRPr="00795310">
        <w:rPr>
          <w:caps w:val="0"/>
          <w:sz w:val="24"/>
          <w:szCs w:val="24"/>
          <w:lang w:val="sr-Latn-ME"/>
        </w:rPr>
        <w:t xml:space="preserve"> </w:t>
      </w:r>
      <w:r w:rsidRPr="00795310">
        <w:rPr>
          <w:caps w:val="0"/>
          <w:sz w:val="24"/>
          <w:szCs w:val="24"/>
          <w:lang w:val="sr-Latn-ME"/>
        </w:rPr>
        <w:t>Šansa da budete dio jednog od najvećih događaja u oblasti ZiZNR u region</w:t>
      </w:r>
      <w:r w:rsidR="000A7EB7" w:rsidRPr="00795310">
        <w:rPr>
          <w:caps w:val="0"/>
          <w:sz w:val="24"/>
          <w:szCs w:val="24"/>
          <w:lang w:val="sr-Latn-ME"/>
        </w:rPr>
        <w:t>u</w:t>
      </w:r>
      <w:r w:rsidRPr="00795310">
        <w:rPr>
          <w:caps w:val="0"/>
          <w:sz w:val="24"/>
          <w:szCs w:val="24"/>
          <w:lang w:val="sr-Latn-ME"/>
        </w:rPr>
        <w:t xml:space="preserve"> i</w:t>
      </w:r>
      <w:r w:rsidR="007B7C78" w:rsidRPr="00795310">
        <w:rPr>
          <w:caps w:val="0"/>
          <w:sz w:val="24"/>
          <w:szCs w:val="24"/>
          <w:lang w:val="sr-Latn-ME"/>
        </w:rPr>
        <w:t xml:space="preserve"> </w:t>
      </w:r>
      <w:r w:rsidRPr="00795310">
        <w:rPr>
          <w:caps w:val="0"/>
          <w:sz w:val="24"/>
          <w:szCs w:val="24"/>
          <w:lang w:val="sr-Latn-ME"/>
        </w:rPr>
        <w:t>da nam pomognete da "Gradimo</w:t>
      </w:r>
      <w:r w:rsidR="007B7C78" w:rsidRPr="00795310">
        <w:rPr>
          <w:caps w:val="0"/>
          <w:sz w:val="24"/>
          <w:szCs w:val="24"/>
          <w:lang w:val="sr-Latn-ME"/>
        </w:rPr>
        <w:t xml:space="preserve"> </w:t>
      </w:r>
      <w:r w:rsidRPr="00795310">
        <w:rPr>
          <w:caps w:val="0"/>
          <w:sz w:val="24"/>
          <w:szCs w:val="24"/>
          <w:lang w:val="sr-Latn-ME"/>
        </w:rPr>
        <w:t>zaštitu i zdravlje na radu za XXI vijek</w:t>
      </w:r>
      <w:r w:rsidR="007B7C78" w:rsidRPr="00795310">
        <w:rPr>
          <w:caps w:val="0"/>
          <w:sz w:val="24"/>
          <w:szCs w:val="24"/>
          <w:lang w:val="sr-Latn-ME"/>
        </w:rPr>
        <w:t>"</w:t>
      </w:r>
      <w:r w:rsidRPr="00795310">
        <w:rPr>
          <w:caps w:val="0"/>
          <w:sz w:val="24"/>
          <w:szCs w:val="24"/>
          <w:lang w:val="sr-Latn-ME"/>
        </w:rPr>
        <w:t>,</w:t>
      </w:r>
      <w:r w:rsidR="007B7C78" w:rsidRPr="00795310">
        <w:rPr>
          <w:caps w:val="0"/>
          <w:sz w:val="24"/>
          <w:szCs w:val="24"/>
          <w:lang w:val="sr-Latn-ME"/>
        </w:rPr>
        <w:t xml:space="preserve"> </w:t>
      </w:r>
      <w:r w:rsidRPr="00795310">
        <w:rPr>
          <w:caps w:val="0"/>
          <w:sz w:val="24"/>
          <w:szCs w:val="24"/>
          <w:lang w:val="sr-Latn-ME"/>
        </w:rPr>
        <w:t>je Vaša</w:t>
      </w:r>
      <w:r w:rsidR="007B7C78" w:rsidRPr="00795310">
        <w:rPr>
          <w:caps w:val="0"/>
          <w:sz w:val="24"/>
          <w:szCs w:val="24"/>
          <w:lang w:val="sr-Latn-ME"/>
        </w:rPr>
        <w:t>.</w:t>
      </w:r>
    </w:p>
    <w:p w14:paraId="2DF93CAF" w14:textId="3AD3048A" w:rsidR="007B7C78" w:rsidRPr="00795310" w:rsidRDefault="00142D7E" w:rsidP="007B7C78">
      <w:pPr>
        <w:pStyle w:val="Subtitle"/>
        <w:jc w:val="both"/>
        <w:rPr>
          <w:sz w:val="24"/>
          <w:szCs w:val="24"/>
          <w:lang w:val="sr-Latn-ME"/>
        </w:rPr>
      </w:pPr>
      <w:r w:rsidRPr="00795310">
        <w:rPr>
          <w:caps w:val="0"/>
          <w:sz w:val="24"/>
          <w:szCs w:val="24"/>
          <w:lang w:val="sr-Latn-ME"/>
        </w:rPr>
        <w:t xml:space="preserve">S toga Vas molimo da bukirate svoj </w:t>
      </w:r>
      <w:r w:rsidR="000A7EB7" w:rsidRPr="00795310">
        <w:rPr>
          <w:caps w:val="0"/>
          <w:sz w:val="24"/>
          <w:szCs w:val="24"/>
          <w:lang w:val="sr-Latn-ME"/>
        </w:rPr>
        <w:t>kalendar</w:t>
      </w:r>
      <w:r w:rsidRPr="00795310">
        <w:rPr>
          <w:caps w:val="0"/>
          <w:sz w:val="24"/>
          <w:szCs w:val="24"/>
          <w:lang w:val="sr-Latn-ME"/>
        </w:rPr>
        <w:t xml:space="preserve"> u periodu od</w:t>
      </w:r>
      <w:r w:rsidR="007B7C78" w:rsidRPr="00795310">
        <w:rPr>
          <w:caps w:val="0"/>
          <w:sz w:val="24"/>
          <w:szCs w:val="24"/>
          <w:lang w:val="sr-Latn-ME"/>
        </w:rPr>
        <w:t xml:space="preserve"> </w:t>
      </w:r>
      <w:r w:rsidR="007B7C78" w:rsidRPr="00795310">
        <w:rPr>
          <w:b/>
          <w:caps w:val="0"/>
          <w:sz w:val="24"/>
          <w:szCs w:val="24"/>
          <w:lang w:val="sr-Latn-ME"/>
        </w:rPr>
        <w:t>26</w:t>
      </w:r>
      <w:r w:rsidRPr="00795310">
        <w:rPr>
          <w:b/>
          <w:caps w:val="0"/>
          <w:sz w:val="24"/>
          <w:szCs w:val="24"/>
          <w:lang w:val="sr-Latn-ME"/>
        </w:rPr>
        <w:t>.</w:t>
      </w:r>
      <w:r w:rsidR="007B7C78" w:rsidRPr="00795310">
        <w:rPr>
          <w:b/>
          <w:caps w:val="0"/>
          <w:sz w:val="24"/>
          <w:szCs w:val="24"/>
          <w:lang w:val="sr-Latn-ME"/>
        </w:rPr>
        <w:t xml:space="preserve"> </w:t>
      </w:r>
      <w:r w:rsidRPr="00795310">
        <w:rPr>
          <w:b/>
          <w:caps w:val="0"/>
          <w:sz w:val="24"/>
          <w:szCs w:val="24"/>
          <w:lang w:val="sr-Latn-ME"/>
        </w:rPr>
        <w:t>do</w:t>
      </w:r>
      <w:r w:rsidR="007B7C78" w:rsidRPr="00795310">
        <w:rPr>
          <w:b/>
          <w:caps w:val="0"/>
          <w:sz w:val="24"/>
          <w:szCs w:val="24"/>
          <w:lang w:val="sr-Latn-ME"/>
        </w:rPr>
        <w:t xml:space="preserve"> 28</w:t>
      </w:r>
      <w:r w:rsidRPr="00795310">
        <w:rPr>
          <w:b/>
          <w:caps w:val="0"/>
          <w:sz w:val="24"/>
          <w:szCs w:val="24"/>
          <w:lang w:val="sr-Latn-ME"/>
        </w:rPr>
        <w:t>. oktobra</w:t>
      </w:r>
      <w:r w:rsidR="007B7C78" w:rsidRPr="00795310">
        <w:rPr>
          <w:b/>
          <w:caps w:val="0"/>
          <w:sz w:val="24"/>
          <w:szCs w:val="24"/>
          <w:lang w:val="sr-Latn-ME"/>
        </w:rPr>
        <w:t xml:space="preserve"> 2017</w:t>
      </w:r>
      <w:r w:rsidR="007B7C78" w:rsidRPr="00795310">
        <w:rPr>
          <w:caps w:val="0"/>
          <w:sz w:val="24"/>
          <w:szCs w:val="24"/>
          <w:lang w:val="sr-Latn-ME"/>
        </w:rPr>
        <w:t>.</w:t>
      </w:r>
      <w:r w:rsidR="000A7EB7" w:rsidRPr="00795310">
        <w:rPr>
          <w:caps w:val="0"/>
          <w:sz w:val="24"/>
          <w:szCs w:val="24"/>
          <w:lang w:val="sr-Latn-ME"/>
        </w:rPr>
        <w:t xml:space="preserve"> </w:t>
      </w:r>
      <w:r w:rsidR="000A7EB7" w:rsidRPr="00795310">
        <w:rPr>
          <w:b/>
          <w:caps w:val="0"/>
          <w:sz w:val="24"/>
          <w:szCs w:val="24"/>
          <w:lang w:val="sr-Latn-ME"/>
        </w:rPr>
        <w:t>godine.</w:t>
      </w:r>
      <w:r w:rsidR="007B7C78" w:rsidRPr="00795310">
        <w:rPr>
          <w:caps w:val="0"/>
          <w:sz w:val="24"/>
          <w:szCs w:val="24"/>
          <w:lang w:val="sr-Latn-ME"/>
        </w:rPr>
        <w:t xml:space="preserve"> </w:t>
      </w:r>
      <w:r w:rsidRPr="00795310">
        <w:rPr>
          <w:caps w:val="0"/>
          <w:sz w:val="24"/>
          <w:szCs w:val="24"/>
          <w:lang w:val="sr-Latn-ME"/>
        </w:rPr>
        <w:t xml:space="preserve">Imaćete jedinstvenu </w:t>
      </w:r>
      <w:r w:rsidR="006C0D49">
        <w:rPr>
          <w:caps w:val="0"/>
          <w:sz w:val="24"/>
          <w:szCs w:val="24"/>
          <w:lang w:val="sr-Latn-ME"/>
        </w:rPr>
        <w:t>priliku</w:t>
      </w:r>
      <w:r w:rsidRPr="00795310">
        <w:rPr>
          <w:caps w:val="0"/>
          <w:sz w:val="24"/>
          <w:szCs w:val="24"/>
          <w:lang w:val="sr-Latn-ME"/>
        </w:rPr>
        <w:t xml:space="preserve"> da posjetite Crnu Goru</w:t>
      </w:r>
      <w:r w:rsidR="007B7C78" w:rsidRPr="00795310">
        <w:rPr>
          <w:caps w:val="0"/>
          <w:sz w:val="24"/>
          <w:szCs w:val="24"/>
          <w:lang w:val="sr-Latn-ME"/>
        </w:rPr>
        <w:t xml:space="preserve">, </w:t>
      </w:r>
      <w:r w:rsidRPr="00795310">
        <w:rPr>
          <w:caps w:val="0"/>
          <w:sz w:val="24"/>
          <w:szCs w:val="24"/>
          <w:lang w:val="sr-Latn-ME"/>
        </w:rPr>
        <w:t>nezaboravni grad Budvu</w:t>
      </w:r>
      <w:r w:rsidR="007B7C78" w:rsidRPr="00795310">
        <w:rPr>
          <w:caps w:val="0"/>
          <w:sz w:val="24"/>
          <w:szCs w:val="24"/>
          <w:lang w:val="sr-Latn-ME"/>
        </w:rPr>
        <w:t xml:space="preserve"> </w:t>
      </w:r>
      <w:r w:rsidR="000A7EB7" w:rsidRPr="00795310">
        <w:rPr>
          <w:caps w:val="0"/>
          <w:sz w:val="24"/>
          <w:szCs w:val="24"/>
          <w:lang w:val="sr-Latn-ME"/>
        </w:rPr>
        <w:t>i</w:t>
      </w:r>
      <w:r w:rsidRPr="00795310">
        <w:rPr>
          <w:caps w:val="0"/>
          <w:sz w:val="24"/>
          <w:szCs w:val="24"/>
          <w:lang w:val="sr-Latn-ME"/>
        </w:rPr>
        <w:t xml:space="preserve"> upoznate kolege </w:t>
      </w:r>
      <w:r w:rsidR="000A7EB7" w:rsidRPr="00795310">
        <w:rPr>
          <w:caps w:val="0"/>
          <w:sz w:val="24"/>
          <w:szCs w:val="24"/>
          <w:lang w:val="sr-Latn-ME"/>
        </w:rPr>
        <w:t xml:space="preserve">iz regiona i svijeta </w:t>
      </w:r>
      <w:r w:rsidRPr="00795310">
        <w:rPr>
          <w:caps w:val="0"/>
          <w:sz w:val="24"/>
          <w:szCs w:val="24"/>
          <w:lang w:val="sr-Latn-ME"/>
        </w:rPr>
        <w:t>u jednom od najljepših hotela u gradu</w:t>
      </w:r>
      <w:r w:rsidR="000A7EB7" w:rsidRPr="00795310">
        <w:rPr>
          <w:caps w:val="0"/>
          <w:sz w:val="24"/>
          <w:szCs w:val="24"/>
          <w:lang w:val="sr-Latn-ME"/>
        </w:rPr>
        <w:t>-</w:t>
      </w:r>
      <w:r w:rsidR="007B7C78" w:rsidRPr="00795310">
        <w:rPr>
          <w:caps w:val="0"/>
          <w:sz w:val="24"/>
          <w:szCs w:val="24"/>
          <w:lang w:val="sr-Latn-ME"/>
        </w:rPr>
        <w:t xml:space="preserve"> “Mediteran”</w:t>
      </w:r>
      <w:r w:rsidRPr="00795310">
        <w:rPr>
          <w:caps w:val="0"/>
          <w:sz w:val="24"/>
          <w:szCs w:val="24"/>
          <w:lang w:val="sr-Latn-ME"/>
        </w:rPr>
        <w:t>.</w:t>
      </w:r>
    </w:p>
    <w:p w14:paraId="4D99DFDD" w14:textId="2097F014" w:rsidR="007B7C78" w:rsidRPr="00795310" w:rsidRDefault="000A7EB7" w:rsidP="007B7C78">
      <w:pPr>
        <w:pStyle w:val="Subtitle"/>
        <w:jc w:val="both"/>
        <w:rPr>
          <w:sz w:val="24"/>
          <w:szCs w:val="24"/>
          <w:lang w:val="sr-Latn-ME"/>
        </w:rPr>
      </w:pPr>
      <w:r w:rsidRPr="00795310">
        <w:rPr>
          <w:caps w:val="0"/>
          <w:sz w:val="24"/>
          <w:szCs w:val="24"/>
          <w:lang w:val="sr-Latn-ME"/>
        </w:rPr>
        <w:t xml:space="preserve">Za nas kao organizatore, ovogodišnji moto </w:t>
      </w:r>
      <w:r w:rsidR="007B7C78" w:rsidRPr="00795310">
        <w:rPr>
          <w:b/>
          <w:caps w:val="0"/>
          <w:sz w:val="24"/>
          <w:szCs w:val="24"/>
          <w:lang w:val="sr-Latn-ME"/>
        </w:rPr>
        <w:t>“</w:t>
      </w:r>
      <w:r w:rsidRPr="00795310">
        <w:rPr>
          <w:b/>
          <w:caps w:val="0"/>
          <w:sz w:val="24"/>
          <w:szCs w:val="24"/>
          <w:lang w:val="sr-Latn-ME"/>
        </w:rPr>
        <w:t>Gradimo ZiZNR za</w:t>
      </w:r>
      <w:r w:rsidR="007B7C78" w:rsidRPr="00795310">
        <w:rPr>
          <w:b/>
          <w:caps w:val="0"/>
          <w:sz w:val="24"/>
          <w:szCs w:val="24"/>
          <w:lang w:val="sr-Latn-ME"/>
        </w:rPr>
        <w:t xml:space="preserve"> </w:t>
      </w:r>
      <w:r w:rsidRPr="00795310">
        <w:rPr>
          <w:b/>
          <w:caps w:val="0"/>
          <w:sz w:val="24"/>
          <w:szCs w:val="24"/>
          <w:lang w:val="sr-Latn-ME"/>
        </w:rPr>
        <w:t>XXI vijek</w:t>
      </w:r>
      <w:r w:rsidR="007B7C78" w:rsidRPr="00795310">
        <w:rPr>
          <w:b/>
          <w:caps w:val="0"/>
          <w:sz w:val="24"/>
          <w:szCs w:val="24"/>
          <w:lang w:val="sr-Latn-ME"/>
        </w:rPr>
        <w:t>”</w:t>
      </w:r>
      <w:r w:rsidRPr="00795310">
        <w:rPr>
          <w:b/>
          <w:caps w:val="0"/>
          <w:sz w:val="24"/>
          <w:szCs w:val="24"/>
          <w:lang w:val="sr-Latn-ME"/>
        </w:rPr>
        <w:t xml:space="preserve">, </w:t>
      </w:r>
      <w:r w:rsidRPr="00795310">
        <w:rPr>
          <w:caps w:val="0"/>
          <w:sz w:val="24"/>
          <w:szCs w:val="24"/>
          <w:lang w:val="sr-Latn-ME"/>
        </w:rPr>
        <w:t>predstavlja kontinuiranu težnju naše profesije</w:t>
      </w:r>
      <w:r w:rsidR="007B7C78" w:rsidRPr="00795310">
        <w:rPr>
          <w:caps w:val="0"/>
          <w:sz w:val="24"/>
          <w:szCs w:val="24"/>
          <w:lang w:val="sr-Latn-ME"/>
        </w:rPr>
        <w:t xml:space="preserve"> </w:t>
      </w:r>
      <w:r w:rsidR="001D4390" w:rsidRPr="00795310">
        <w:rPr>
          <w:caps w:val="0"/>
          <w:sz w:val="24"/>
          <w:szCs w:val="24"/>
          <w:lang w:val="sr-Latn-ME"/>
        </w:rPr>
        <w:t xml:space="preserve">ka novim znanjima i promjenama u preventivnoj kulturi- kulturi koju je neophodno da gradi svako od nas pojedinačno, koja treba da bude usvojena kao norma </w:t>
      </w:r>
      <w:r w:rsidR="003810A4">
        <w:rPr>
          <w:caps w:val="0"/>
          <w:sz w:val="24"/>
          <w:szCs w:val="24"/>
          <w:lang w:val="sr-Latn-ME"/>
        </w:rPr>
        <w:t>i</w:t>
      </w:r>
      <w:r w:rsidR="001D4390" w:rsidRPr="00795310">
        <w:rPr>
          <w:caps w:val="0"/>
          <w:sz w:val="24"/>
          <w:szCs w:val="24"/>
          <w:lang w:val="sr-Latn-ME"/>
        </w:rPr>
        <w:t xml:space="preserve"> da bude dostupna svima</w:t>
      </w:r>
      <w:r w:rsidR="007B7C78" w:rsidRPr="00795310">
        <w:rPr>
          <w:caps w:val="0"/>
          <w:sz w:val="24"/>
          <w:szCs w:val="24"/>
          <w:lang w:val="sr-Latn-ME"/>
        </w:rPr>
        <w:t xml:space="preserve">. </w:t>
      </w:r>
      <w:r w:rsidR="001D4390" w:rsidRPr="00795310">
        <w:rPr>
          <w:caps w:val="0"/>
          <w:sz w:val="24"/>
          <w:szCs w:val="24"/>
          <w:lang w:val="sr-Latn-ME"/>
        </w:rPr>
        <w:t xml:space="preserve">Mi to možemo postići kreiranjem zdrave radne sredine, zdravih radnih mjesta, zdravih </w:t>
      </w:r>
      <w:r w:rsidR="003810A4">
        <w:rPr>
          <w:caps w:val="0"/>
          <w:sz w:val="24"/>
          <w:szCs w:val="24"/>
          <w:lang w:val="sr-Latn-ME"/>
        </w:rPr>
        <w:t>i</w:t>
      </w:r>
      <w:r w:rsidR="001D4390" w:rsidRPr="00795310">
        <w:rPr>
          <w:caps w:val="0"/>
          <w:sz w:val="24"/>
          <w:szCs w:val="24"/>
          <w:lang w:val="sr-Latn-ME"/>
        </w:rPr>
        <w:t xml:space="preserve"> srećnih ljudi koji streme ka progresu društva u kojem žive </w:t>
      </w:r>
      <w:r w:rsidR="003810A4">
        <w:rPr>
          <w:caps w:val="0"/>
          <w:sz w:val="24"/>
          <w:szCs w:val="24"/>
          <w:lang w:val="sr-Latn-ME"/>
        </w:rPr>
        <w:t>i</w:t>
      </w:r>
      <w:r w:rsidR="001D4390" w:rsidRPr="00795310">
        <w:rPr>
          <w:caps w:val="0"/>
          <w:sz w:val="24"/>
          <w:szCs w:val="24"/>
          <w:lang w:val="sr-Latn-ME"/>
        </w:rPr>
        <w:t xml:space="preserve"> rade.</w:t>
      </w:r>
      <w:r w:rsidR="007B7C78" w:rsidRPr="00795310">
        <w:rPr>
          <w:caps w:val="0"/>
          <w:sz w:val="24"/>
          <w:szCs w:val="24"/>
          <w:lang w:val="sr-Latn-ME"/>
        </w:rPr>
        <w:t xml:space="preserve"> </w:t>
      </w:r>
      <w:r w:rsidR="001D4390" w:rsidRPr="00795310">
        <w:rPr>
          <w:caps w:val="0"/>
          <w:sz w:val="24"/>
          <w:szCs w:val="24"/>
          <w:lang w:val="sr-Latn-ME"/>
        </w:rPr>
        <w:t>Ovo je jedinstveni globalni interes čov</w:t>
      </w:r>
      <w:r w:rsidR="0038579C" w:rsidRPr="00795310">
        <w:rPr>
          <w:caps w:val="0"/>
          <w:sz w:val="24"/>
          <w:szCs w:val="24"/>
          <w:lang w:val="sr-Latn-ME"/>
        </w:rPr>
        <w:t>j</w:t>
      </w:r>
      <w:r w:rsidR="001D4390" w:rsidRPr="00795310">
        <w:rPr>
          <w:caps w:val="0"/>
          <w:sz w:val="24"/>
          <w:szCs w:val="24"/>
          <w:lang w:val="sr-Latn-ME"/>
        </w:rPr>
        <w:t xml:space="preserve">ečanstva, </w:t>
      </w:r>
      <w:r w:rsidR="0038579C" w:rsidRPr="00795310">
        <w:rPr>
          <w:caps w:val="0"/>
          <w:sz w:val="24"/>
          <w:szCs w:val="24"/>
          <w:lang w:val="sr-Latn-ME"/>
        </w:rPr>
        <w:t xml:space="preserve">pa tako i </w:t>
      </w:r>
      <w:r w:rsidR="001D4390" w:rsidRPr="00795310">
        <w:rPr>
          <w:caps w:val="0"/>
          <w:sz w:val="24"/>
          <w:szCs w:val="24"/>
          <w:lang w:val="sr-Latn-ME"/>
        </w:rPr>
        <w:t>nas pojedinačno</w:t>
      </w:r>
      <w:r w:rsidR="0038579C" w:rsidRPr="00795310">
        <w:rPr>
          <w:caps w:val="0"/>
          <w:sz w:val="24"/>
          <w:szCs w:val="24"/>
          <w:lang w:val="sr-Latn-ME"/>
        </w:rPr>
        <w:t xml:space="preserve"> i</w:t>
      </w:r>
      <w:r w:rsidR="001D4390" w:rsidRPr="00795310">
        <w:rPr>
          <w:caps w:val="0"/>
          <w:sz w:val="24"/>
          <w:szCs w:val="24"/>
          <w:lang w:val="sr-Latn-ME"/>
        </w:rPr>
        <w:t xml:space="preserve"> kolektiv</w:t>
      </w:r>
      <w:r w:rsidR="0038579C" w:rsidRPr="00795310">
        <w:rPr>
          <w:caps w:val="0"/>
          <w:sz w:val="24"/>
          <w:szCs w:val="24"/>
          <w:lang w:val="sr-Latn-ME"/>
        </w:rPr>
        <w:t>no</w:t>
      </w:r>
      <w:r w:rsidR="001D4390" w:rsidRPr="00795310">
        <w:rPr>
          <w:caps w:val="0"/>
          <w:sz w:val="24"/>
          <w:szCs w:val="24"/>
          <w:lang w:val="sr-Latn-ME"/>
        </w:rPr>
        <w:t xml:space="preserve">, u Evropi </w:t>
      </w:r>
      <w:r w:rsidR="0090352A">
        <w:rPr>
          <w:caps w:val="0"/>
          <w:sz w:val="24"/>
          <w:szCs w:val="24"/>
          <w:lang w:val="sr-Latn-ME"/>
        </w:rPr>
        <w:t>i</w:t>
      </w:r>
      <w:r w:rsidR="001D4390" w:rsidRPr="00795310">
        <w:rPr>
          <w:caps w:val="0"/>
          <w:sz w:val="24"/>
          <w:szCs w:val="24"/>
          <w:lang w:val="sr-Latn-ME"/>
        </w:rPr>
        <w:t xml:space="preserve"> regionu</w:t>
      </w:r>
      <w:r w:rsidR="007B7C78" w:rsidRPr="00795310">
        <w:rPr>
          <w:caps w:val="0"/>
          <w:sz w:val="24"/>
          <w:szCs w:val="24"/>
          <w:lang w:val="sr-Latn-ME"/>
        </w:rPr>
        <w:t>.</w:t>
      </w:r>
    </w:p>
    <w:p w14:paraId="232DF668" w14:textId="1BE3553C" w:rsidR="007B7C78" w:rsidRPr="00795310" w:rsidRDefault="00666628" w:rsidP="007B7C78">
      <w:pPr>
        <w:pStyle w:val="Subtitle"/>
        <w:jc w:val="both"/>
        <w:rPr>
          <w:sz w:val="24"/>
          <w:szCs w:val="24"/>
          <w:lang w:val="sr-Latn-ME"/>
        </w:rPr>
      </w:pPr>
      <w:r w:rsidRPr="00795310">
        <w:rPr>
          <w:caps w:val="0"/>
          <w:sz w:val="24"/>
          <w:szCs w:val="24"/>
          <w:lang w:val="sr-Latn-ME"/>
        </w:rPr>
        <w:t xml:space="preserve">Imajući u vidu da je zaštita na radu multidisciplinarna nauka, </w:t>
      </w:r>
      <w:r w:rsidR="007B7C78" w:rsidRPr="00795310">
        <w:rPr>
          <w:caps w:val="0"/>
          <w:sz w:val="24"/>
          <w:szCs w:val="24"/>
          <w:lang w:val="sr-Latn-ME"/>
        </w:rPr>
        <w:t xml:space="preserve"> </w:t>
      </w:r>
      <w:r w:rsidRPr="00795310">
        <w:rPr>
          <w:caps w:val="0"/>
          <w:sz w:val="24"/>
          <w:szCs w:val="24"/>
          <w:lang w:val="sr-Latn-ME"/>
        </w:rPr>
        <w:t>sm</w:t>
      </w:r>
      <w:r w:rsidR="00334AE0" w:rsidRPr="00795310">
        <w:rPr>
          <w:caps w:val="0"/>
          <w:sz w:val="24"/>
          <w:szCs w:val="24"/>
          <w:lang w:val="sr-Latn-ME"/>
        </w:rPr>
        <w:t xml:space="preserve">atramo, s </w:t>
      </w:r>
      <w:r w:rsidR="0038579C" w:rsidRPr="00795310">
        <w:rPr>
          <w:caps w:val="0"/>
          <w:sz w:val="24"/>
          <w:szCs w:val="24"/>
          <w:lang w:val="sr-Latn-ME"/>
        </w:rPr>
        <w:t>najvećim</w:t>
      </w:r>
      <w:r w:rsidR="00334AE0" w:rsidRPr="00795310">
        <w:rPr>
          <w:caps w:val="0"/>
          <w:sz w:val="24"/>
          <w:szCs w:val="24"/>
          <w:lang w:val="sr-Latn-ME"/>
        </w:rPr>
        <w:t xml:space="preserve"> poštovanjem i</w:t>
      </w:r>
      <w:r w:rsidR="007B7C78" w:rsidRPr="00795310">
        <w:rPr>
          <w:caps w:val="0"/>
          <w:sz w:val="24"/>
          <w:szCs w:val="24"/>
          <w:lang w:val="sr-Latn-ME"/>
        </w:rPr>
        <w:t xml:space="preserve"> </w:t>
      </w:r>
      <w:r w:rsidR="0038579C" w:rsidRPr="00795310">
        <w:rPr>
          <w:caps w:val="0"/>
          <w:sz w:val="24"/>
          <w:szCs w:val="24"/>
          <w:lang w:val="sr-Latn-ME"/>
        </w:rPr>
        <w:t>uvažavanjem</w:t>
      </w:r>
      <w:r w:rsidR="007B7C78" w:rsidRPr="00795310">
        <w:rPr>
          <w:caps w:val="0"/>
          <w:sz w:val="24"/>
          <w:szCs w:val="24"/>
          <w:lang w:val="sr-Latn-ME"/>
        </w:rPr>
        <w:t xml:space="preserve">, </w:t>
      </w:r>
      <w:r w:rsidRPr="00795310">
        <w:rPr>
          <w:caps w:val="0"/>
          <w:sz w:val="24"/>
          <w:szCs w:val="24"/>
          <w:lang w:val="sr-Latn-ME"/>
        </w:rPr>
        <w:t>da</w:t>
      </w:r>
      <w:r w:rsidR="0038579C" w:rsidRPr="00795310">
        <w:rPr>
          <w:caps w:val="0"/>
          <w:sz w:val="24"/>
          <w:szCs w:val="24"/>
          <w:lang w:val="sr-Latn-ME"/>
        </w:rPr>
        <w:t xml:space="preserve"> </w:t>
      </w:r>
      <w:r w:rsidR="0090352A">
        <w:rPr>
          <w:caps w:val="0"/>
          <w:sz w:val="24"/>
          <w:szCs w:val="24"/>
          <w:lang w:val="sr-Latn-ME"/>
        </w:rPr>
        <w:t>i</w:t>
      </w:r>
      <w:r w:rsidR="0038579C" w:rsidRPr="00795310">
        <w:rPr>
          <w:caps w:val="0"/>
          <w:sz w:val="24"/>
          <w:szCs w:val="24"/>
          <w:lang w:val="sr-Latn-ME"/>
        </w:rPr>
        <w:t xml:space="preserve"> Vi</w:t>
      </w:r>
      <w:r w:rsidRPr="00795310">
        <w:rPr>
          <w:caps w:val="0"/>
          <w:sz w:val="24"/>
          <w:szCs w:val="24"/>
          <w:lang w:val="sr-Latn-ME"/>
        </w:rPr>
        <w:t xml:space="preserve"> </w:t>
      </w:r>
      <w:r w:rsidR="00334AE0" w:rsidRPr="00795310">
        <w:rPr>
          <w:caps w:val="0"/>
          <w:sz w:val="24"/>
          <w:szCs w:val="24"/>
          <w:lang w:val="sr-Latn-ME"/>
        </w:rPr>
        <w:t xml:space="preserve">mozete dati </w:t>
      </w:r>
      <w:r w:rsidR="0038579C" w:rsidRPr="00795310">
        <w:rPr>
          <w:caps w:val="0"/>
          <w:sz w:val="24"/>
          <w:szCs w:val="24"/>
          <w:lang w:val="sr-Latn-ME"/>
        </w:rPr>
        <w:t xml:space="preserve">svoj </w:t>
      </w:r>
      <w:r w:rsidR="00334AE0" w:rsidRPr="00795310">
        <w:rPr>
          <w:caps w:val="0"/>
          <w:sz w:val="24"/>
          <w:szCs w:val="24"/>
          <w:lang w:val="sr-Latn-ME"/>
        </w:rPr>
        <w:t xml:space="preserve">doprinos </w:t>
      </w:r>
      <w:r w:rsidR="0038579C" w:rsidRPr="00795310">
        <w:rPr>
          <w:caps w:val="0"/>
          <w:sz w:val="24"/>
          <w:szCs w:val="24"/>
          <w:lang w:val="sr-Latn-ME"/>
        </w:rPr>
        <w:t xml:space="preserve">ovoj </w:t>
      </w:r>
      <w:r w:rsidR="00334AE0" w:rsidRPr="00795310">
        <w:rPr>
          <w:caps w:val="0"/>
          <w:sz w:val="24"/>
          <w:szCs w:val="24"/>
          <w:lang w:val="sr-Latn-ME"/>
        </w:rPr>
        <w:t>konferenciji, u kojoj mo</w:t>
      </w:r>
      <w:r w:rsidR="0038579C" w:rsidRPr="00795310">
        <w:rPr>
          <w:caps w:val="0"/>
          <w:sz w:val="24"/>
          <w:szCs w:val="24"/>
          <w:lang w:val="sr-Latn-ME"/>
        </w:rPr>
        <w:t>ž</w:t>
      </w:r>
      <w:r w:rsidR="00334AE0" w:rsidRPr="00795310">
        <w:rPr>
          <w:caps w:val="0"/>
          <w:sz w:val="24"/>
          <w:szCs w:val="24"/>
          <w:lang w:val="sr-Latn-ME"/>
        </w:rPr>
        <w:t xml:space="preserve">ete </w:t>
      </w:r>
      <w:r w:rsidR="0038579C" w:rsidRPr="00795310">
        <w:rPr>
          <w:caps w:val="0"/>
          <w:sz w:val="24"/>
          <w:szCs w:val="24"/>
          <w:lang w:val="sr-Latn-ME"/>
        </w:rPr>
        <w:t>ravnopravno i</w:t>
      </w:r>
      <w:r w:rsidR="00334AE0" w:rsidRPr="00795310">
        <w:rPr>
          <w:caps w:val="0"/>
          <w:sz w:val="24"/>
          <w:szCs w:val="24"/>
          <w:lang w:val="sr-Latn-ME"/>
        </w:rPr>
        <w:t xml:space="preserve"> aktivno u</w:t>
      </w:r>
      <w:r w:rsidR="0038579C" w:rsidRPr="00795310">
        <w:rPr>
          <w:caps w:val="0"/>
          <w:sz w:val="24"/>
          <w:szCs w:val="24"/>
          <w:lang w:val="sr-Latn-ME"/>
        </w:rPr>
        <w:t>č</w:t>
      </w:r>
      <w:r w:rsidR="00334AE0" w:rsidRPr="00795310">
        <w:rPr>
          <w:caps w:val="0"/>
          <w:sz w:val="24"/>
          <w:szCs w:val="24"/>
          <w:lang w:val="sr-Latn-ME"/>
        </w:rPr>
        <w:t>estvovati.</w:t>
      </w:r>
      <w:r w:rsidR="007B7C78" w:rsidRPr="00795310">
        <w:rPr>
          <w:caps w:val="0"/>
          <w:sz w:val="24"/>
          <w:szCs w:val="24"/>
          <w:lang w:val="sr-Latn-ME"/>
        </w:rPr>
        <w:t xml:space="preserve"> </w:t>
      </w:r>
    </w:p>
    <w:p w14:paraId="798A13D3" w14:textId="0D64483C" w:rsidR="002D36D9" w:rsidRPr="00795310" w:rsidRDefault="00666628" w:rsidP="00666628">
      <w:pPr>
        <w:pStyle w:val="Subtitle"/>
        <w:jc w:val="both"/>
        <w:rPr>
          <w:lang w:val="sr-Latn-ME"/>
        </w:rPr>
      </w:pPr>
      <w:r w:rsidRPr="00795310">
        <w:rPr>
          <w:caps w:val="0"/>
          <w:sz w:val="24"/>
          <w:szCs w:val="24"/>
          <w:lang w:val="sr-Latn-ME"/>
        </w:rPr>
        <w:t>Radujemo se da Vas vidimo u Budvi!</w:t>
      </w:r>
      <w:r w:rsidRPr="00795310">
        <w:rPr>
          <w:lang w:val="sr-Latn-ME"/>
        </w:rPr>
        <w:t xml:space="preserve"> </w:t>
      </w:r>
    </w:p>
    <w:p w14:paraId="209AFE86" w14:textId="77777777" w:rsidR="002D36D9" w:rsidRPr="00795310" w:rsidRDefault="002D36D9" w:rsidP="006A0F99">
      <w:pPr>
        <w:pStyle w:val="Subtitle"/>
        <w:jc w:val="left"/>
        <w:rPr>
          <w:lang w:val="sr-Latn-ME"/>
        </w:rPr>
      </w:pPr>
    </w:p>
    <w:p w14:paraId="7011A35A" w14:textId="020B10F3" w:rsidR="0040721E" w:rsidRPr="00795310" w:rsidRDefault="00FF1B93" w:rsidP="001720B5">
      <w:pPr>
        <w:pStyle w:val="Heading1"/>
        <w:ind w:left="0"/>
        <w:rPr>
          <w:color w:val="2A4F1C" w:themeColor="accent1" w:themeShade="80"/>
          <w:lang w:val="sr-Latn-ME"/>
        </w:rPr>
      </w:pPr>
      <w:r w:rsidRPr="00795310">
        <w:rPr>
          <w:color w:val="2A4F1C" w:themeColor="accent1" w:themeShade="80"/>
          <w:lang w:val="sr-Latn-ME"/>
        </w:rPr>
        <w:lastRenderedPageBreak/>
        <w:t>Uslovi</w:t>
      </w:r>
      <w:r w:rsidR="0040721E" w:rsidRPr="00795310">
        <w:rPr>
          <w:color w:val="2A4F1C" w:themeColor="accent1" w:themeShade="80"/>
          <w:lang w:val="sr-Latn-ME"/>
        </w:rPr>
        <w:t>:</w:t>
      </w:r>
    </w:p>
    <w:p w14:paraId="6FB4B086" w14:textId="77777777" w:rsidR="007A4E30" w:rsidRPr="00795310" w:rsidRDefault="007A4E30" w:rsidP="007A4E30">
      <w:pPr>
        <w:rPr>
          <w:color w:val="2A4F1C" w:themeColor="accent1" w:themeShade="80"/>
          <w:lang w:val="sr-Latn-ME"/>
        </w:rPr>
      </w:pPr>
    </w:p>
    <w:tbl>
      <w:tblPr>
        <w:tblStyle w:val="GridTable1Light-Accent51"/>
        <w:tblW w:w="1048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122"/>
        <w:gridCol w:w="2835"/>
        <w:gridCol w:w="3118"/>
        <w:gridCol w:w="2410"/>
      </w:tblGrid>
      <w:tr w:rsidR="000A65BF" w:rsidRPr="00795310" w14:paraId="021E1D63" w14:textId="77777777" w:rsidTr="001415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DAEFD3" w:themeFill="accent1" w:themeFillTint="33"/>
          </w:tcPr>
          <w:p w14:paraId="01E4F633" w14:textId="370B9233" w:rsidR="007A4E30" w:rsidRPr="00795310" w:rsidRDefault="00AA0819" w:rsidP="00A40C5D">
            <w:pPr>
              <w:widowControl w:val="0"/>
              <w:tabs>
                <w:tab w:val="left" w:pos="0"/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bCs w:val="0"/>
                <w:sz w:val="28"/>
                <w:szCs w:val="28"/>
                <w:lang w:val="sr-Latn-ME"/>
              </w:rPr>
            </w:pPr>
            <w:r w:rsidRPr="00795310">
              <w:rPr>
                <w:bCs w:val="0"/>
                <w:sz w:val="28"/>
                <w:szCs w:val="28"/>
                <w:lang w:val="sr-Latn-ME"/>
              </w:rPr>
              <w:t>Tip učešća</w:t>
            </w:r>
          </w:p>
        </w:tc>
        <w:tc>
          <w:tcPr>
            <w:tcW w:w="2835" w:type="dxa"/>
            <w:shd w:val="clear" w:color="auto" w:fill="DAEFD3" w:themeFill="accent1" w:themeFillTint="33"/>
          </w:tcPr>
          <w:p w14:paraId="7626C775" w14:textId="7156C8C9" w:rsidR="007A4E30" w:rsidRPr="00795310" w:rsidRDefault="00B93E97" w:rsidP="00A40C5D">
            <w:pPr>
              <w:widowControl w:val="0"/>
              <w:tabs>
                <w:tab w:val="left" w:pos="0"/>
                <w:tab w:val="left" w:pos="220"/>
              </w:tabs>
              <w:autoSpaceDE w:val="0"/>
              <w:autoSpaceDN w:val="0"/>
              <w:adjustRightInd w:val="0"/>
              <w:spacing w:after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  <w:lang w:val="sr-Latn-ME"/>
              </w:rPr>
            </w:pPr>
            <w:r w:rsidRPr="00795310">
              <w:rPr>
                <w:bCs w:val="0"/>
                <w:sz w:val="28"/>
                <w:szCs w:val="28"/>
                <w:lang w:val="sr-Latn-ME"/>
              </w:rPr>
              <w:t xml:space="preserve">Uslovi za učešće </w:t>
            </w:r>
          </w:p>
          <w:p w14:paraId="47C5BD32" w14:textId="1C4DF7C3" w:rsidR="00AA0819" w:rsidRPr="00795310" w:rsidRDefault="00AA0819" w:rsidP="00A40C5D">
            <w:pPr>
              <w:widowControl w:val="0"/>
              <w:tabs>
                <w:tab w:val="left" w:pos="0"/>
                <w:tab w:val="left" w:pos="220"/>
              </w:tabs>
              <w:autoSpaceDE w:val="0"/>
              <w:autoSpaceDN w:val="0"/>
              <w:adjustRightInd w:val="0"/>
              <w:spacing w:after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  <w:lang w:val="sr-Latn-ME"/>
              </w:rPr>
            </w:pPr>
          </w:p>
        </w:tc>
        <w:tc>
          <w:tcPr>
            <w:tcW w:w="3118" w:type="dxa"/>
            <w:shd w:val="clear" w:color="auto" w:fill="DAEFD3" w:themeFill="accent1" w:themeFillTint="33"/>
          </w:tcPr>
          <w:p w14:paraId="07F809A0" w14:textId="4B544D0C" w:rsidR="007A4E30" w:rsidRPr="00795310" w:rsidRDefault="00B93E97" w:rsidP="007A4E30">
            <w:pPr>
              <w:widowControl w:val="0"/>
              <w:tabs>
                <w:tab w:val="left" w:pos="0"/>
                <w:tab w:val="left" w:pos="220"/>
              </w:tabs>
              <w:autoSpaceDE w:val="0"/>
              <w:autoSpaceDN w:val="0"/>
              <w:adjustRightInd w:val="0"/>
              <w:spacing w:after="24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  <w:lang w:val="sr-Latn-ME"/>
              </w:rPr>
            </w:pPr>
            <w:r w:rsidRPr="00795310">
              <w:rPr>
                <w:bCs w:val="0"/>
                <w:sz w:val="28"/>
                <w:szCs w:val="28"/>
                <w:lang w:val="sr-Latn-ME"/>
              </w:rPr>
              <w:t xml:space="preserve">Servis paket </w:t>
            </w:r>
          </w:p>
        </w:tc>
        <w:tc>
          <w:tcPr>
            <w:tcW w:w="2410" w:type="dxa"/>
            <w:shd w:val="clear" w:color="auto" w:fill="DAEFD3" w:themeFill="accent1" w:themeFillTint="33"/>
          </w:tcPr>
          <w:p w14:paraId="5195FD2A" w14:textId="0EA9553B" w:rsidR="007A4E30" w:rsidRPr="00795310" w:rsidRDefault="00B93E97" w:rsidP="007A4E30">
            <w:pPr>
              <w:widowControl w:val="0"/>
              <w:tabs>
                <w:tab w:val="left" w:pos="0"/>
                <w:tab w:val="left" w:pos="220"/>
              </w:tabs>
              <w:autoSpaceDE w:val="0"/>
              <w:autoSpaceDN w:val="0"/>
              <w:adjustRightInd w:val="0"/>
              <w:spacing w:after="24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  <w:lang w:val="sr-Latn-ME"/>
              </w:rPr>
            </w:pPr>
            <w:r w:rsidRPr="00795310">
              <w:rPr>
                <w:bCs w:val="0"/>
                <w:sz w:val="28"/>
                <w:szCs w:val="28"/>
                <w:lang w:val="sr-Latn-ME"/>
              </w:rPr>
              <w:t>Cijena učešća</w:t>
            </w:r>
          </w:p>
        </w:tc>
      </w:tr>
      <w:tr w:rsidR="000A65BF" w:rsidRPr="00795310" w14:paraId="49C40BEF" w14:textId="77777777" w:rsidTr="001415AC">
        <w:trPr>
          <w:trHeight w:val="2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585A0C5F" w14:textId="59DA97DD" w:rsidR="007A4E30" w:rsidRPr="0090352A" w:rsidRDefault="00B93E97" w:rsidP="007A4E30">
            <w:pPr>
              <w:ind w:left="0"/>
              <w:rPr>
                <w:sz w:val="28"/>
                <w:szCs w:val="28"/>
                <w:lang w:val="sr-Latn-ME"/>
              </w:rPr>
            </w:pPr>
            <w:r w:rsidRPr="0090352A">
              <w:rPr>
                <w:bCs w:val="0"/>
                <w:sz w:val="28"/>
                <w:szCs w:val="28"/>
                <w:lang w:val="sr-Latn-ME"/>
              </w:rPr>
              <w:t>Koorganizatori</w:t>
            </w:r>
          </w:p>
        </w:tc>
        <w:tc>
          <w:tcPr>
            <w:tcW w:w="2835" w:type="dxa"/>
          </w:tcPr>
          <w:p w14:paraId="3C440CCB" w14:textId="7454752A" w:rsidR="00C6720D" w:rsidRPr="00795310" w:rsidRDefault="00B93E97" w:rsidP="00C6720D">
            <w:pPr>
              <w:pStyle w:val="ListParagraph"/>
              <w:widowControl w:val="0"/>
              <w:numPr>
                <w:ilvl w:val="0"/>
                <w:numId w:val="6"/>
              </w:numPr>
              <w:tabs>
                <w:tab w:val="left" w:pos="0"/>
                <w:tab w:val="left" w:pos="220"/>
              </w:tabs>
              <w:autoSpaceDE w:val="0"/>
              <w:autoSpaceDN w:val="0"/>
              <w:adjustRightInd w:val="0"/>
              <w:spacing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sr-Latn-ME"/>
              </w:rPr>
            </w:pPr>
            <w:r w:rsidRPr="00795310">
              <w:rPr>
                <w:bCs/>
                <w:lang w:val="sr-Latn-ME"/>
              </w:rPr>
              <w:t>Kompanij</w:t>
            </w:r>
            <w:r w:rsidR="00C4619E" w:rsidRPr="00795310">
              <w:rPr>
                <w:bCs/>
                <w:lang w:val="sr-Latn-ME"/>
              </w:rPr>
              <w:t>e</w:t>
            </w:r>
            <w:r w:rsidRPr="00795310">
              <w:rPr>
                <w:bCs/>
                <w:lang w:val="sr-Latn-ME"/>
              </w:rPr>
              <w:t xml:space="preserve"> </w:t>
            </w:r>
          </w:p>
          <w:p w14:paraId="6CA50BD8" w14:textId="49FF1C19" w:rsidR="00C6720D" w:rsidRPr="00795310" w:rsidRDefault="00B93E97" w:rsidP="00C6720D">
            <w:pPr>
              <w:pStyle w:val="ListParagraph"/>
              <w:widowControl w:val="0"/>
              <w:numPr>
                <w:ilvl w:val="0"/>
                <w:numId w:val="6"/>
              </w:numPr>
              <w:tabs>
                <w:tab w:val="left" w:pos="0"/>
                <w:tab w:val="left" w:pos="220"/>
              </w:tabs>
              <w:autoSpaceDE w:val="0"/>
              <w:autoSpaceDN w:val="0"/>
              <w:adjustRightInd w:val="0"/>
              <w:spacing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sr-Latn-ME"/>
              </w:rPr>
            </w:pPr>
            <w:r w:rsidRPr="00795310">
              <w:rPr>
                <w:bCs/>
                <w:lang w:val="sr-Latn-ME"/>
              </w:rPr>
              <w:t>Udruženj</w:t>
            </w:r>
            <w:r w:rsidR="00C4619E" w:rsidRPr="00795310">
              <w:rPr>
                <w:bCs/>
                <w:lang w:val="sr-Latn-ME"/>
              </w:rPr>
              <w:t>a</w:t>
            </w:r>
          </w:p>
          <w:p w14:paraId="11997534" w14:textId="5AE5BAF4" w:rsidR="00A40C5D" w:rsidRPr="00795310" w:rsidRDefault="003B5D33" w:rsidP="007A4E30">
            <w:pPr>
              <w:pStyle w:val="ListParagraph"/>
              <w:widowControl w:val="0"/>
              <w:numPr>
                <w:ilvl w:val="0"/>
                <w:numId w:val="6"/>
              </w:numPr>
              <w:tabs>
                <w:tab w:val="left" w:pos="0"/>
                <w:tab w:val="left" w:pos="220"/>
              </w:tabs>
              <w:autoSpaceDE w:val="0"/>
              <w:autoSpaceDN w:val="0"/>
              <w:adjustRightInd w:val="0"/>
              <w:spacing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sr-Latn-ME"/>
              </w:rPr>
            </w:pPr>
            <w:r w:rsidRPr="00795310">
              <w:rPr>
                <w:bCs/>
                <w:lang w:val="sr-Latn-ME"/>
              </w:rPr>
              <w:t>Univerzitet</w:t>
            </w:r>
            <w:r w:rsidR="00C4619E" w:rsidRPr="00795310">
              <w:rPr>
                <w:bCs/>
                <w:lang w:val="sr-Latn-ME"/>
              </w:rPr>
              <w:t>i</w:t>
            </w:r>
          </w:p>
          <w:p w14:paraId="47320A75" w14:textId="3A42149B" w:rsidR="00A40C5D" w:rsidRPr="00795310" w:rsidRDefault="003B5D33" w:rsidP="007A4E30">
            <w:pPr>
              <w:pStyle w:val="ListParagraph"/>
              <w:widowControl w:val="0"/>
              <w:numPr>
                <w:ilvl w:val="0"/>
                <w:numId w:val="6"/>
              </w:numPr>
              <w:tabs>
                <w:tab w:val="left" w:pos="0"/>
                <w:tab w:val="left" w:pos="220"/>
              </w:tabs>
              <w:autoSpaceDE w:val="0"/>
              <w:autoSpaceDN w:val="0"/>
              <w:adjustRightInd w:val="0"/>
              <w:spacing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sr-Latn-ME"/>
              </w:rPr>
            </w:pPr>
            <w:r w:rsidRPr="00795310">
              <w:rPr>
                <w:bCs/>
                <w:lang w:val="sr-Latn-ME"/>
              </w:rPr>
              <w:t>Institut</w:t>
            </w:r>
            <w:r w:rsidR="00C4619E" w:rsidRPr="00795310">
              <w:rPr>
                <w:bCs/>
                <w:lang w:val="sr-Latn-ME"/>
              </w:rPr>
              <w:t>i</w:t>
            </w:r>
          </w:p>
          <w:p w14:paraId="14410673" w14:textId="6587620B" w:rsidR="00A40C5D" w:rsidRPr="00795310" w:rsidRDefault="00C4619E" w:rsidP="00A40C5D">
            <w:pPr>
              <w:pStyle w:val="ListParagraph"/>
              <w:widowControl w:val="0"/>
              <w:numPr>
                <w:ilvl w:val="0"/>
                <w:numId w:val="6"/>
              </w:numPr>
              <w:tabs>
                <w:tab w:val="left" w:pos="0"/>
                <w:tab w:val="left" w:pos="220"/>
              </w:tabs>
              <w:autoSpaceDE w:val="0"/>
              <w:autoSpaceDN w:val="0"/>
              <w:adjustRightInd w:val="0"/>
              <w:spacing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  <w:szCs w:val="24"/>
                <w:lang w:val="sr-Latn-ME"/>
              </w:rPr>
            </w:pPr>
            <w:r w:rsidRPr="00795310">
              <w:rPr>
                <w:bCs/>
                <w:lang w:val="sr-Latn-ME"/>
              </w:rPr>
              <w:t>Socijalni</w:t>
            </w:r>
            <w:r w:rsidR="003B5D33" w:rsidRPr="00795310">
              <w:rPr>
                <w:bCs/>
                <w:lang w:val="sr-Latn-ME"/>
              </w:rPr>
              <w:t xml:space="preserve"> partneri</w:t>
            </w:r>
          </w:p>
          <w:p w14:paraId="1DA11F0E" w14:textId="77777777" w:rsidR="007A4E30" w:rsidRPr="00795310" w:rsidRDefault="007A4E30" w:rsidP="00A40C5D">
            <w:pPr>
              <w:pStyle w:val="ListParagraph"/>
              <w:widowControl w:val="0"/>
              <w:tabs>
                <w:tab w:val="left" w:pos="102"/>
                <w:tab w:val="left" w:pos="244"/>
              </w:tabs>
              <w:autoSpaceDE w:val="0"/>
              <w:autoSpaceDN w:val="0"/>
              <w:adjustRightInd w:val="0"/>
              <w:spacing w:after="240"/>
              <w:ind w:left="432" w:right="4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  <w:szCs w:val="24"/>
                <w:lang w:val="sr-Latn-ME"/>
              </w:rPr>
            </w:pPr>
          </w:p>
        </w:tc>
        <w:tc>
          <w:tcPr>
            <w:tcW w:w="3118" w:type="dxa"/>
          </w:tcPr>
          <w:p w14:paraId="4931152E" w14:textId="2C38590A" w:rsidR="00B54BFE" w:rsidRPr="00795310" w:rsidRDefault="003B5D33" w:rsidP="00D06AF5">
            <w:pPr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sr-Latn-ME"/>
              </w:rPr>
            </w:pPr>
            <w:r w:rsidRPr="00795310">
              <w:rPr>
                <w:bCs/>
                <w:lang w:val="sr-Latn-ME"/>
              </w:rPr>
              <w:t>Uključeno</w:t>
            </w:r>
            <w:r w:rsidR="00B54BFE" w:rsidRPr="00795310">
              <w:rPr>
                <w:bCs/>
                <w:lang w:val="sr-Latn-ME"/>
              </w:rPr>
              <w:t>:</w:t>
            </w:r>
          </w:p>
          <w:p w14:paraId="7B066F48" w14:textId="53E37EFF" w:rsidR="000A519E" w:rsidRPr="00795310" w:rsidRDefault="00A40C5D" w:rsidP="00C6720D">
            <w:pPr>
              <w:pStyle w:val="ListParagraph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sr-Latn-ME"/>
              </w:rPr>
            </w:pPr>
            <w:r w:rsidRPr="00795310">
              <w:rPr>
                <w:bCs/>
                <w:lang w:val="sr-Latn-ME"/>
              </w:rPr>
              <w:t xml:space="preserve">2 </w:t>
            </w:r>
            <w:r w:rsidR="00D06AF5" w:rsidRPr="00795310">
              <w:rPr>
                <w:bCs/>
                <w:lang w:val="sr-Latn-ME"/>
              </w:rPr>
              <w:t xml:space="preserve">all-inclusive </w:t>
            </w:r>
            <w:r w:rsidR="003B5D33" w:rsidRPr="00795310">
              <w:rPr>
                <w:bCs/>
                <w:lang w:val="sr-Latn-ME"/>
              </w:rPr>
              <w:t>smještaja</w:t>
            </w:r>
          </w:p>
          <w:p w14:paraId="40E81ABD" w14:textId="6CC91C06" w:rsidR="004F09EF" w:rsidRPr="00795310" w:rsidRDefault="003B5D33" w:rsidP="00C6720D">
            <w:pPr>
              <w:pStyle w:val="ListParagraph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sr-Latn-ME"/>
              </w:rPr>
            </w:pPr>
            <w:r w:rsidRPr="00795310">
              <w:rPr>
                <w:bCs/>
                <w:lang w:val="sr-Latn-ME"/>
              </w:rPr>
              <w:t>Konferencijski materijal</w:t>
            </w:r>
            <w:r w:rsidR="00D06AF5" w:rsidRPr="00795310">
              <w:rPr>
                <w:bCs/>
                <w:lang w:val="sr-Latn-ME"/>
              </w:rPr>
              <w:t xml:space="preserve"> </w:t>
            </w:r>
            <w:r w:rsidR="00D0513A" w:rsidRPr="00795310">
              <w:rPr>
                <w:bCs/>
                <w:lang w:val="sr-Latn-ME"/>
              </w:rPr>
              <w:t>i</w:t>
            </w:r>
            <w:r w:rsidRPr="00795310">
              <w:rPr>
                <w:bCs/>
                <w:lang w:val="sr-Latn-ME"/>
              </w:rPr>
              <w:t xml:space="preserve"> svi organizova</w:t>
            </w:r>
            <w:r w:rsidR="00D0513A" w:rsidRPr="00795310">
              <w:rPr>
                <w:bCs/>
                <w:lang w:val="sr-Latn-ME"/>
              </w:rPr>
              <w:t>n</w:t>
            </w:r>
            <w:r w:rsidRPr="00795310">
              <w:rPr>
                <w:bCs/>
                <w:lang w:val="sr-Latn-ME"/>
              </w:rPr>
              <w:t>i događaji</w:t>
            </w:r>
            <w:r w:rsidR="00D06AF5" w:rsidRPr="00795310">
              <w:rPr>
                <w:bCs/>
                <w:lang w:val="sr-Latn-ME"/>
              </w:rPr>
              <w:t xml:space="preserve"> </w:t>
            </w:r>
            <w:r w:rsidRPr="00795310">
              <w:rPr>
                <w:bCs/>
                <w:lang w:val="sr-Latn-ME"/>
              </w:rPr>
              <w:t>za</w:t>
            </w:r>
            <w:r w:rsidR="00D06AF5" w:rsidRPr="00795310">
              <w:rPr>
                <w:bCs/>
                <w:lang w:val="sr-Latn-ME"/>
              </w:rPr>
              <w:t xml:space="preserve"> 10 </w:t>
            </w:r>
            <w:r w:rsidRPr="00795310">
              <w:rPr>
                <w:bCs/>
                <w:lang w:val="sr-Latn-ME"/>
              </w:rPr>
              <w:t>članova</w:t>
            </w:r>
            <w:r w:rsidR="00D06AF5" w:rsidRPr="00795310">
              <w:rPr>
                <w:bCs/>
                <w:lang w:val="sr-Latn-ME"/>
              </w:rPr>
              <w:t xml:space="preserve"> </w:t>
            </w:r>
            <w:r w:rsidRPr="00795310">
              <w:rPr>
                <w:bCs/>
                <w:lang w:val="sr-Latn-ME"/>
              </w:rPr>
              <w:t>odabranih od strane</w:t>
            </w:r>
            <w:r w:rsidR="00D06AF5" w:rsidRPr="00795310">
              <w:rPr>
                <w:bCs/>
                <w:lang w:val="sr-Latn-ME"/>
              </w:rPr>
              <w:t xml:space="preserve"> </w:t>
            </w:r>
            <w:r w:rsidRPr="00795310">
              <w:rPr>
                <w:bCs/>
                <w:lang w:val="sr-Latn-ME"/>
              </w:rPr>
              <w:t>koorganizatora</w:t>
            </w:r>
            <w:r w:rsidR="00D06AF5" w:rsidRPr="00795310">
              <w:rPr>
                <w:bCs/>
                <w:lang w:val="sr-Latn-ME"/>
              </w:rPr>
              <w:t xml:space="preserve"> </w:t>
            </w:r>
            <w:r w:rsidR="004F09EF" w:rsidRPr="00795310">
              <w:rPr>
                <w:bCs/>
                <w:lang w:val="sr-Latn-ME"/>
              </w:rPr>
              <w:t>(</w:t>
            </w:r>
            <w:r w:rsidRPr="00795310">
              <w:rPr>
                <w:bCs/>
                <w:lang w:val="sr-Latn-ME"/>
              </w:rPr>
              <w:t xml:space="preserve">organizator će pokriti troškove </w:t>
            </w:r>
            <w:r w:rsidR="00D06AF5" w:rsidRPr="00795310">
              <w:rPr>
                <w:bCs/>
                <w:lang w:val="sr-Latn-ME"/>
              </w:rPr>
              <w:t xml:space="preserve"> 10 </w:t>
            </w:r>
            <w:r w:rsidR="0038579C" w:rsidRPr="00795310">
              <w:rPr>
                <w:bCs/>
                <w:lang w:val="sr-Latn-ME"/>
              </w:rPr>
              <w:t>radova</w:t>
            </w:r>
            <w:r w:rsidR="004F09EF" w:rsidRPr="00795310">
              <w:rPr>
                <w:bCs/>
                <w:lang w:val="sr-Latn-ME"/>
              </w:rPr>
              <w:t>)</w:t>
            </w:r>
            <w:r w:rsidR="000A519E" w:rsidRPr="00795310">
              <w:rPr>
                <w:bCs/>
                <w:lang w:val="sr-Latn-ME"/>
              </w:rPr>
              <w:t>.</w:t>
            </w:r>
          </w:p>
        </w:tc>
        <w:tc>
          <w:tcPr>
            <w:tcW w:w="2410" w:type="dxa"/>
          </w:tcPr>
          <w:p w14:paraId="2356889F" w14:textId="69C0B505" w:rsidR="007A4E30" w:rsidRPr="00795310" w:rsidRDefault="007A4E30" w:rsidP="00D06AF5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sr-Latn-ME"/>
              </w:rPr>
            </w:pPr>
            <w:r w:rsidRPr="00795310">
              <w:rPr>
                <w:b/>
                <w:bCs/>
                <w:sz w:val="24"/>
                <w:szCs w:val="24"/>
                <w:lang w:val="sr-Latn-ME"/>
              </w:rPr>
              <w:t xml:space="preserve">3000 </w:t>
            </w:r>
            <w:r w:rsidR="003B5D33" w:rsidRPr="00795310">
              <w:rPr>
                <w:b/>
                <w:bCs/>
                <w:sz w:val="24"/>
                <w:szCs w:val="24"/>
                <w:lang w:val="sr-Latn-ME"/>
              </w:rPr>
              <w:t>eura</w:t>
            </w:r>
          </w:p>
        </w:tc>
      </w:tr>
      <w:tr w:rsidR="000A65BF" w:rsidRPr="00795310" w14:paraId="10E93837" w14:textId="77777777" w:rsidTr="001415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010AB74E" w14:textId="61662C70" w:rsidR="007A4E30" w:rsidRPr="00795310" w:rsidRDefault="00B93E97" w:rsidP="00D06AF5">
            <w:pPr>
              <w:ind w:left="0"/>
              <w:rPr>
                <w:sz w:val="28"/>
                <w:szCs w:val="28"/>
                <w:lang w:val="sr-Latn-ME"/>
              </w:rPr>
            </w:pPr>
            <w:r w:rsidRPr="00795310">
              <w:rPr>
                <w:bCs w:val="0"/>
                <w:sz w:val="28"/>
                <w:szCs w:val="28"/>
                <w:lang w:val="sr-Latn-ME"/>
              </w:rPr>
              <w:t>Kompanije</w:t>
            </w:r>
            <w:r w:rsidR="007A4E30" w:rsidRPr="00795310">
              <w:rPr>
                <w:bCs w:val="0"/>
                <w:sz w:val="28"/>
                <w:szCs w:val="28"/>
                <w:lang w:val="sr-Latn-ME"/>
              </w:rPr>
              <w:t xml:space="preserve"> (</w:t>
            </w:r>
            <w:r w:rsidR="00D06AF5" w:rsidRPr="00795310">
              <w:rPr>
                <w:bCs w:val="0"/>
                <w:sz w:val="28"/>
                <w:szCs w:val="28"/>
                <w:lang w:val="sr-Latn-ME"/>
              </w:rPr>
              <w:t>Expo</w:t>
            </w:r>
            <w:r w:rsidR="007A4E30" w:rsidRPr="00795310">
              <w:rPr>
                <w:bCs w:val="0"/>
                <w:sz w:val="28"/>
                <w:szCs w:val="28"/>
                <w:lang w:val="sr-Latn-ME"/>
              </w:rPr>
              <w:t>)</w:t>
            </w:r>
          </w:p>
        </w:tc>
        <w:tc>
          <w:tcPr>
            <w:tcW w:w="2835" w:type="dxa"/>
          </w:tcPr>
          <w:p w14:paraId="1326D8E5" w14:textId="0F638F55" w:rsidR="007A4E30" w:rsidRPr="00795310" w:rsidRDefault="0038579C" w:rsidP="00D06AF5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ME"/>
              </w:rPr>
            </w:pPr>
            <w:r w:rsidRPr="00795310">
              <w:rPr>
                <w:lang w:val="sr-Latn-ME"/>
              </w:rPr>
              <w:t>Kompanije koje se bave prodajom zaštitne i protivpož</w:t>
            </w:r>
            <w:r w:rsidR="0090352A">
              <w:rPr>
                <w:lang w:val="sr-Latn-ME"/>
              </w:rPr>
              <w:t>a</w:t>
            </w:r>
            <w:r w:rsidRPr="00795310">
              <w:rPr>
                <w:lang w:val="sr-Latn-ME"/>
              </w:rPr>
              <w:t xml:space="preserve">rne opreme </w:t>
            </w:r>
            <w:r w:rsidR="00D06AF5" w:rsidRPr="00795310">
              <w:rPr>
                <w:lang w:val="sr-Latn-ME"/>
              </w:rPr>
              <w:t xml:space="preserve"> </w:t>
            </w:r>
          </w:p>
        </w:tc>
        <w:tc>
          <w:tcPr>
            <w:tcW w:w="3118" w:type="dxa"/>
          </w:tcPr>
          <w:p w14:paraId="545B8D74" w14:textId="7E3A1B7B" w:rsidR="008F0598" w:rsidRPr="00795310" w:rsidRDefault="003B5D33" w:rsidP="008F0598">
            <w:pPr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sr-Latn-ME"/>
              </w:rPr>
            </w:pPr>
            <w:r w:rsidRPr="00795310">
              <w:rPr>
                <w:bCs/>
                <w:lang w:val="sr-Latn-ME"/>
              </w:rPr>
              <w:t>Uključeno</w:t>
            </w:r>
            <w:r w:rsidR="008F0598" w:rsidRPr="00795310">
              <w:rPr>
                <w:bCs/>
                <w:lang w:val="sr-Latn-ME"/>
              </w:rPr>
              <w:t>:</w:t>
            </w:r>
          </w:p>
          <w:p w14:paraId="574E6C53" w14:textId="5871CD5A" w:rsidR="008F0598" w:rsidRPr="00795310" w:rsidRDefault="00D0513A" w:rsidP="008F0598">
            <w:pPr>
              <w:pStyle w:val="ListParagraph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ME"/>
              </w:rPr>
            </w:pPr>
            <w:r w:rsidRPr="00795310">
              <w:rPr>
                <w:lang w:val="sr-Latn-ME"/>
              </w:rPr>
              <w:t xml:space="preserve">Prezentacija njihovih servisa </w:t>
            </w:r>
            <w:r w:rsidR="0038579C" w:rsidRPr="00795310">
              <w:rPr>
                <w:lang w:val="sr-Latn-ME"/>
              </w:rPr>
              <w:t>i</w:t>
            </w:r>
            <w:r w:rsidRPr="00795310">
              <w:rPr>
                <w:lang w:val="sr-Latn-ME"/>
              </w:rPr>
              <w:t xml:space="preserve"> proizvoda</w:t>
            </w:r>
            <w:r w:rsidR="00D06AF5" w:rsidRPr="00795310">
              <w:rPr>
                <w:lang w:val="sr-Latn-ME"/>
              </w:rPr>
              <w:t xml:space="preserve"> </w:t>
            </w:r>
            <w:r w:rsidR="0038579C" w:rsidRPr="00795310">
              <w:rPr>
                <w:lang w:val="sr-Latn-ME"/>
              </w:rPr>
              <w:t>na konferenciji</w:t>
            </w:r>
            <w:r w:rsidR="000A519E" w:rsidRPr="00795310">
              <w:rPr>
                <w:lang w:val="sr-Latn-ME"/>
              </w:rPr>
              <w:t>;</w:t>
            </w:r>
            <w:r w:rsidR="00D06AF5" w:rsidRPr="00795310">
              <w:rPr>
                <w:lang w:val="sr-Latn-ME"/>
              </w:rPr>
              <w:t xml:space="preserve"> </w:t>
            </w:r>
          </w:p>
          <w:p w14:paraId="769E91C1" w14:textId="3523A5F9" w:rsidR="007A4E30" w:rsidRPr="00795310" w:rsidRDefault="00D06AF5" w:rsidP="008F0598">
            <w:pPr>
              <w:pStyle w:val="ListParagraph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ME"/>
              </w:rPr>
            </w:pPr>
            <w:r w:rsidRPr="00795310">
              <w:rPr>
                <w:lang w:val="sr-Latn-ME"/>
              </w:rPr>
              <w:t xml:space="preserve">2 all-inclusive </w:t>
            </w:r>
            <w:r w:rsidR="00D0513A" w:rsidRPr="00795310">
              <w:rPr>
                <w:lang w:val="sr-Latn-ME"/>
              </w:rPr>
              <w:t>smještaja</w:t>
            </w:r>
            <w:r w:rsidRPr="00795310">
              <w:rPr>
                <w:lang w:val="sr-Latn-ME"/>
              </w:rPr>
              <w:t xml:space="preserve"> </w:t>
            </w:r>
            <w:r w:rsidR="00D0513A" w:rsidRPr="00795310">
              <w:rPr>
                <w:lang w:val="sr-Latn-ME"/>
              </w:rPr>
              <w:t>za</w:t>
            </w:r>
            <w:r w:rsidRPr="00795310">
              <w:rPr>
                <w:lang w:val="sr-Latn-ME"/>
              </w:rPr>
              <w:t xml:space="preserve"> 2 </w:t>
            </w:r>
            <w:r w:rsidR="00D0513A" w:rsidRPr="00795310">
              <w:rPr>
                <w:lang w:val="sr-Latn-ME"/>
              </w:rPr>
              <w:t>predstavnika kompanije</w:t>
            </w:r>
            <w:r w:rsidRPr="00795310">
              <w:rPr>
                <w:lang w:val="sr-Latn-ME"/>
              </w:rPr>
              <w:t xml:space="preserve"> </w:t>
            </w:r>
          </w:p>
        </w:tc>
        <w:tc>
          <w:tcPr>
            <w:tcW w:w="2410" w:type="dxa"/>
          </w:tcPr>
          <w:p w14:paraId="3C4A7EA4" w14:textId="3273B2C0" w:rsidR="007A4E30" w:rsidRPr="0090352A" w:rsidRDefault="00876A96" w:rsidP="00D06AF5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sr-Latn-ME"/>
              </w:rPr>
            </w:pPr>
            <w:r w:rsidRPr="0090352A">
              <w:rPr>
                <w:b/>
                <w:sz w:val="24"/>
                <w:szCs w:val="24"/>
                <w:lang w:val="sr-Latn-ME"/>
              </w:rPr>
              <w:t>15</w:t>
            </w:r>
            <w:r w:rsidR="00D06AF5" w:rsidRPr="0090352A">
              <w:rPr>
                <w:b/>
                <w:sz w:val="24"/>
                <w:szCs w:val="24"/>
                <w:lang w:val="sr-Latn-ME"/>
              </w:rPr>
              <w:t xml:space="preserve">00 </w:t>
            </w:r>
            <w:r w:rsidR="003B5D33" w:rsidRPr="0090352A">
              <w:rPr>
                <w:b/>
                <w:sz w:val="24"/>
                <w:szCs w:val="24"/>
                <w:lang w:val="sr-Latn-ME"/>
              </w:rPr>
              <w:t>eura</w:t>
            </w:r>
          </w:p>
        </w:tc>
      </w:tr>
      <w:tr w:rsidR="000A65BF" w:rsidRPr="00795310" w14:paraId="0C270795" w14:textId="77777777" w:rsidTr="001415AC">
        <w:trPr>
          <w:trHeight w:val="1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5E1E5944" w14:textId="7D4782A6" w:rsidR="007A4E30" w:rsidRPr="00795310" w:rsidRDefault="00D0513A" w:rsidP="00D06AF5">
            <w:pPr>
              <w:ind w:left="0"/>
              <w:rPr>
                <w:lang w:val="sr-Latn-ME"/>
              </w:rPr>
            </w:pPr>
            <w:r w:rsidRPr="00795310">
              <w:rPr>
                <w:bCs w:val="0"/>
                <w:sz w:val="28"/>
                <w:szCs w:val="28"/>
                <w:lang w:val="sr-Latn-ME"/>
              </w:rPr>
              <w:t>Članovi</w:t>
            </w:r>
            <w:r w:rsidR="00D06AF5" w:rsidRPr="00795310">
              <w:rPr>
                <w:bCs w:val="0"/>
                <w:sz w:val="28"/>
                <w:szCs w:val="28"/>
                <w:lang w:val="sr-Latn-ME"/>
              </w:rPr>
              <w:t xml:space="preserve"> </w:t>
            </w:r>
            <w:r w:rsidR="00D06AF5" w:rsidRPr="00795310">
              <w:rPr>
                <w:bCs w:val="0"/>
                <w:sz w:val="24"/>
                <w:szCs w:val="24"/>
                <w:lang w:val="sr-Latn-ME"/>
              </w:rPr>
              <w:t>–</w:t>
            </w:r>
            <w:r w:rsidR="000A65BF" w:rsidRPr="00795310">
              <w:rPr>
                <w:bCs w:val="0"/>
                <w:sz w:val="24"/>
                <w:szCs w:val="24"/>
                <w:lang w:val="sr-Latn-ME"/>
              </w:rPr>
              <w:t xml:space="preserve"> </w:t>
            </w:r>
            <w:r w:rsidRPr="00795310">
              <w:rPr>
                <w:bCs w:val="0"/>
                <w:sz w:val="24"/>
                <w:szCs w:val="24"/>
                <w:lang w:val="sr-Latn-ME"/>
              </w:rPr>
              <w:t>individualno</w:t>
            </w:r>
            <w:r w:rsidR="00D06AF5" w:rsidRPr="00795310">
              <w:rPr>
                <w:bCs w:val="0"/>
                <w:sz w:val="24"/>
                <w:szCs w:val="24"/>
                <w:lang w:val="sr-Latn-ME"/>
              </w:rPr>
              <w:t xml:space="preserve"> </w:t>
            </w:r>
            <w:r w:rsidR="000A65BF" w:rsidRPr="00795310">
              <w:rPr>
                <w:bCs w:val="0"/>
                <w:sz w:val="24"/>
                <w:szCs w:val="24"/>
                <w:lang w:val="sr-Latn-ME"/>
              </w:rPr>
              <w:t>(</w:t>
            </w:r>
            <w:r w:rsidRPr="00795310">
              <w:rPr>
                <w:bCs w:val="0"/>
                <w:sz w:val="24"/>
                <w:szCs w:val="24"/>
                <w:lang w:val="sr-Latn-ME"/>
              </w:rPr>
              <w:t>sa</w:t>
            </w:r>
            <w:r w:rsidR="00D06AF5" w:rsidRPr="00795310">
              <w:rPr>
                <w:bCs w:val="0"/>
                <w:sz w:val="24"/>
                <w:szCs w:val="24"/>
                <w:lang w:val="sr-Latn-ME"/>
              </w:rPr>
              <w:t xml:space="preserve"> </w:t>
            </w:r>
            <w:r w:rsidRPr="00795310">
              <w:rPr>
                <w:bCs w:val="0"/>
                <w:sz w:val="24"/>
                <w:szCs w:val="24"/>
                <w:lang w:val="sr-Latn-ME"/>
              </w:rPr>
              <w:t>korišćenjem</w:t>
            </w:r>
            <w:r w:rsidR="00D06AF5" w:rsidRPr="00795310">
              <w:rPr>
                <w:bCs w:val="0"/>
                <w:sz w:val="24"/>
                <w:szCs w:val="24"/>
                <w:lang w:val="sr-Latn-ME"/>
              </w:rPr>
              <w:t xml:space="preserve"> </w:t>
            </w:r>
            <w:r w:rsidRPr="00795310">
              <w:rPr>
                <w:bCs w:val="0"/>
                <w:sz w:val="24"/>
                <w:szCs w:val="24"/>
                <w:lang w:val="sr-Latn-ME"/>
              </w:rPr>
              <w:t xml:space="preserve"> servis paketa</w:t>
            </w:r>
            <w:r w:rsidR="0038579C" w:rsidRPr="00795310">
              <w:rPr>
                <w:bCs w:val="0"/>
                <w:sz w:val="24"/>
                <w:szCs w:val="24"/>
                <w:lang w:val="sr-Latn-ME"/>
              </w:rPr>
              <w:t xml:space="preserve"> organizatora</w:t>
            </w:r>
            <w:r w:rsidR="000A65BF" w:rsidRPr="00795310">
              <w:rPr>
                <w:bCs w:val="0"/>
                <w:sz w:val="24"/>
                <w:szCs w:val="24"/>
                <w:lang w:val="sr-Latn-ME"/>
              </w:rPr>
              <w:t>)</w:t>
            </w:r>
          </w:p>
        </w:tc>
        <w:tc>
          <w:tcPr>
            <w:tcW w:w="2835" w:type="dxa"/>
          </w:tcPr>
          <w:p w14:paraId="4D5363E3" w14:textId="292046C0" w:rsidR="007A4E30" w:rsidRPr="00795310" w:rsidRDefault="0038579C" w:rsidP="00D06AF5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ME"/>
              </w:rPr>
            </w:pPr>
            <w:r w:rsidRPr="00795310">
              <w:rPr>
                <w:bCs/>
                <w:lang w:val="sr-Latn-ME"/>
              </w:rPr>
              <w:t>Sertifikovane ovlašćene organizacije</w:t>
            </w:r>
            <w:r w:rsidR="00B77C66" w:rsidRPr="00795310">
              <w:rPr>
                <w:bCs/>
                <w:lang w:val="sr-Latn-ME"/>
              </w:rPr>
              <w:t xml:space="preserve"> za ZiZNR</w:t>
            </w:r>
            <w:r w:rsidR="00D06AF5" w:rsidRPr="00795310">
              <w:rPr>
                <w:bCs/>
                <w:lang w:val="sr-Latn-ME"/>
              </w:rPr>
              <w:t xml:space="preserve">, </w:t>
            </w:r>
            <w:r w:rsidR="00B77C66" w:rsidRPr="00795310">
              <w:rPr>
                <w:bCs/>
                <w:lang w:val="sr-Latn-ME"/>
              </w:rPr>
              <w:t>akademici</w:t>
            </w:r>
            <w:r w:rsidR="00D06AF5" w:rsidRPr="00795310">
              <w:rPr>
                <w:bCs/>
                <w:lang w:val="sr-Latn-ME"/>
              </w:rPr>
              <w:t xml:space="preserve">, </w:t>
            </w:r>
            <w:r w:rsidR="00B77C66" w:rsidRPr="00795310">
              <w:rPr>
                <w:bCs/>
                <w:lang w:val="sr-Latn-ME"/>
              </w:rPr>
              <w:t>master studenti</w:t>
            </w:r>
            <w:r w:rsidR="00D06AF5" w:rsidRPr="00795310">
              <w:rPr>
                <w:bCs/>
                <w:lang w:val="sr-Latn-ME"/>
              </w:rPr>
              <w:t xml:space="preserve">, </w:t>
            </w:r>
            <w:r w:rsidR="00B77C66" w:rsidRPr="00795310">
              <w:rPr>
                <w:bCs/>
                <w:lang w:val="sr-Latn-ME"/>
              </w:rPr>
              <w:t>doktori medicine rada</w:t>
            </w:r>
            <w:r w:rsidR="00D06AF5" w:rsidRPr="00795310">
              <w:rPr>
                <w:bCs/>
                <w:lang w:val="sr-Latn-ME"/>
              </w:rPr>
              <w:t xml:space="preserve">, </w:t>
            </w:r>
            <w:r w:rsidR="00B77C66" w:rsidRPr="00795310">
              <w:rPr>
                <w:bCs/>
                <w:lang w:val="sr-Latn-ME"/>
              </w:rPr>
              <w:t>menadžeri u oblasti ZiZNR</w:t>
            </w:r>
            <w:r w:rsidR="00D06AF5" w:rsidRPr="00795310">
              <w:rPr>
                <w:bCs/>
                <w:lang w:val="sr-Latn-ME"/>
              </w:rPr>
              <w:t xml:space="preserve">, </w:t>
            </w:r>
            <w:r w:rsidR="00B77C66" w:rsidRPr="00795310">
              <w:rPr>
                <w:bCs/>
                <w:lang w:val="sr-Latn-ME"/>
              </w:rPr>
              <w:t>inspektori rada</w:t>
            </w:r>
            <w:r w:rsidR="00D06AF5" w:rsidRPr="00795310">
              <w:rPr>
                <w:bCs/>
                <w:lang w:val="sr-Latn-ME"/>
              </w:rPr>
              <w:t xml:space="preserve">, </w:t>
            </w:r>
            <w:r w:rsidR="00B77C66" w:rsidRPr="00795310">
              <w:rPr>
                <w:bCs/>
                <w:lang w:val="sr-Latn-ME"/>
              </w:rPr>
              <w:t>predstavnici zaposlenih</w:t>
            </w:r>
            <w:r w:rsidR="00D06AF5" w:rsidRPr="00795310">
              <w:rPr>
                <w:bCs/>
                <w:lang w:val="sr-Latn-ME"/>
              </w:rPr>
              <w:t xml:space="preserve">, </w:t>
            </w:r>
            <w:r w:rsidR="00B77C66" w:rsidRPr="00795310">
              <w:rPr>
                <w:bCs/>
                <w:lang w:val="sr-Latn-ME"/>
              </w:rPr>
              <w:t>socijalni partneri itd</w:t>
            </w:r>
            <w:r w:rsidR="00D06AF5" w:rsidRPr="00795310">
              <w:rPr>
                <w:bCs/>
                <w:lang w:val="sr-Latn-ME"/>
              </w:rPr>
              <w:t xml:space="preserve">.    </w:t>
            </w:r>
          </w:p>
        </w:tc>
        <w:tc>
          <w:tcPr>
            <w:tcW w:w="3118" w:type="dxa"/>
          </w:tcPr>
          <w:p w14:paraId="132BE1AC" w14:textId="10E32BBF" w:rsidR="008F0598" w:rsidRPr="00795310" w:rsidRDefault="00A900C2" w:rsidP="008F0598">
            <w:pPr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sr-Latn-ME"/>
              </w:rPr>
            </w:pPr>
            <w:r w:rsidRPr="00795310">
              <w:rPr>
                <w:bCs/>
                <w:lang w:val="sr-Latn-ME"/>
              </w:rPr>
              <w:t>Uključeno</w:t>
            </w:r>
            <w:r w:rsidR="008F0598" w:rsidRPr="00795310">
              <w:rPr>
                <w:bCs/>
                <w:lang w:val="sr-Latn-ME"/>
              </w:rPr>
              <w:t>:</w:t>
            </w:r>
          </w:p>
          <w:p w14:paraId="157D2DAC" w14:textId="16328395" w:rsidR="007A4E30" w:rsidRPr="00795310" w:rsidRDefault="00CD1FE9" w:rsidP="00C6720D">
            <w:pPr>
              <w:pStyle w:val="ListParagraph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ME"/>
              </w:rPr>
            </w:pPr>
            <w:r w:rsidRPr="00795310">
              <w:rPr>
                <w:bCs/>
                <w:lang w:val="sr-Latn-ME"/>
              </w:rPr>
              <w:t xml:space="preserve">2 </w:t>
            </w:r>
            <w:r w:rsidR="00D06AF5" w:rsidRPr="00795310">
              <w:rPr>
                <w:bCs/>
                <w:lang w:val="sr-Latn-ME"/>
              </w:rPr>
              <w:t xml:space="preserve">all-inclusive </w:t>
            </w:r>
            <w:r w:rsidR="00D0513A" w:rsidRPr="00795310">
              <w:rPr>
                <w:bCs/>
                <w:lang w:val="sr-Latn-ME"/>
              </w:rPr>
              <w:t>smještaja</w:t>
            </w:r>
            <w:r w:rsidR="00D06AF5" w:rsidRPr="00795310">
              <w:rPr>
                <w:bCs/>
                <w:lang w:val="sr-Latn-ME"/>
              </w:rPr>
              <w:t xml:space="preserve"> </w:t>
            </w:r>
            <w:r w:rsidR="008F0598" w:rsidRPr="00795310">
              <w:rPr>
                <w:bCs/>
                <w:lang w:val="sr-Latn-ME"/>
              </w:rPr>
              <w:t>(</w:t>
            </w:r>
            <w:r w:rsidR="00D0513A" w:rsidRPr="00795310">
              <w:rPr>
                <w:bCs/>
                <w:lang w:val="sr-Latn-ME"/>
              </w:rPr>
              <w:t>sa konferencijskim materijalom i svim organizovanim događajima</w:t>
            </w:r>
            <w:r w:rsidR="008F0598" w:rsidRPr="00795310">
              <w:rPr>
                <w:bCs/>
                <w:lang w:val="sr-Latn-ME"/>
              </w:rPr>
              <w:t>)</w:t>
            </w:r>
            <w:r w:rsidR="000A519E" w:rsidRPr="00795310">
              <w:rPr>
                <w:bCs/>
                <w:lang w:val="sr-Latn-ME"/>
              </w:rPr>
              <w:t>.</w:t>
            </w:r>
            <w:r w:rsidR="00D06AF5" w:rsidRPr="00795310">
              <w:rPr>
                <w:bCs/>
                <w:lang w:val="sr-Latn-ME"/>
              </w:rPr>
              <w:t xml:space="preserve"> </w:t>
            </w:r>
          </w:p>
        </w:tc>
        <w:tc>
          <w:tcPr>
            <w:tcW w:w="2410" w:type="dxa"/>
          </w:tcPr>
          <w:p w14:paraId="7E4DDD12" w14:textId="36BAA4F7" w:rsidR="007A4E30" w:rsidRPr="0090352A" w:rsidRDefault="000A65BF" w:rsidP="00D06AF5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sr-Latn-ME"/>
              </w:rPr>
            </w:pPr>
            <w:r w:rsidRPr="0090352A">
              <w:rPr>
                <w:b/>
                <w:sz w:val="24"/>
                <w:szCs w:val="24"/>
                <w:lang w:val="sr-Latn-ME"/>
              </w:rPr>
              <w:t xml:space="preserve">320 </w:t>
            </w:r>
            <w:r w:rsidR="003B5D33" w:rsidRPr="0090352A">
              <w:rPr>
                <w:b/>
                <w:sz w:val="24"/>
                <w:szCs w:val="24"/>
                <w:lang w:val="sr-Latn-ME"/>
              </w:rPr>
              <w:t>eura</w:t>
            </w:r>
          </w:p>
        </w:tc>
      </w:tr>
    </w:tbl>
    <w:p w14:paraId="3E55AD88" w14:textId="6A686762" w:rsidR="0040654F" w:rsidRPr="00795310" w:rsidRDefault="0040654F" w:rsidP="0040654F">
      <w:pPr>
        <w:ind w:left="0"/>
        <w:rPr>
          <w:lang w:val="sr-Latn-ME"/>
        </w:rPr>
      </w:pPr>
    </w:p>
    <w:p w14:paraId="42530A9F" w14:textId="77777777" w:rsidR="00301B2B" w:rsidRPr="00795310" w:rsidRDefault="00301B2B" w:rsidP="0040654F">
      <w:pPr>
        <w:ind w:left="0"/>
        <w:rPr>
          <w:lang w:val="sr-Latn-ME"/>
        </w:rPr>
      </w:pPr>
    </w:p>
    <w:p w14:paraId="77EF1075" w14:textId="7D2F1F0D" w:rsidR="0040721E" w:rsidRPr="00795310" w:rsidRDefault="00A900C2" w:rsidP="0040654F">
      <w:pPr>
        <w:ind w:left="0"/>
        <w:rPr>
          <w:i/>
          <w:lang w:val="sr-Latn-ME"/>
        </w:rPr>
      </w:pPr>
      <w:r w:rsidRPr="00795310">
        <w:rPr>
          <w:i/>
          <w:lang w:val="sr-Latn-ME"/>
        </w:rPr>
        <w:t xml:space="preserve">Račun za plaćanje dat je u prvoj pozivnici. Cijene navedene u tabeli važe do </w:t>
      </w:r>
      <w:r w:rsidR="00D06AF5" w:rsidRPr="00795310">
        <w:rPr>
          <w:i/>
          <w:lang w:val="sr-Latn-ME"/>
        </w:rPr>
        <w:t>15.0</w:t>
      </w:r>
      <w:r w:rsidR="00B77C66" w:rsidRPr="00795310">
        <w:rPr>
          <w:i/>
          <w:lang w:val="sr-Latn-ME"/>
        </w:rPr>
        <w:t>7</w:t>
      </w:r>
      <w:r w:rsidR="00D06AF5" w:rsidRPr="00795310">
        <w:rPr>
          <w:i/>
          <w:lang w:val="sr-Latn-ME"/>
        </w:rPr>
        <w:t>.201</w:t>
      </w:r>
      <w:r w:rsidR="00D86C8E" w:rsidRPr="00795310">
        <w:rPr>
          <w:i/>
          <w:lang w:val="sr-Latn-ME"/>
        </w:rPr>
        <w:t>7</w:t>
      </w:r>
      <w:r w:rsidR="00D06AF5" w:rsidRPr="00795310">
        <w:rPr>
          <w:i/>
          <w:lang w:val="sr-Latn-ME"/>
        </w:rPr>
        <w:t xml:space="preserve">. </w:t>
      </w:r>
    </w:p>
    <w:p w14:paraId="29575D21" w14:textId="77777777" w:rsidR="0040721E" w:rsidRPr="00795310" w:rsidRDefault="0040721E" w:rsidP="0040721E">
      <w:pPr>
        <w:rPr>
          <w:lang w:val="sr-Latn-ME"/>
        </w:rPr>
      </w:pPr>
    </w:p>
    <w:p w14:paraId="179C81F3" w14:textId="334C605F" w:rsidR="0040721E" w:rsidRPr="00795310" w:rsidRDefault="0040721E" w:rsidP="0040721E">
      <w:pPr>
        <w:rPr>
          <w:lang w:val="sr-Latn-ME"/>
        </w:rPr>
      </w:pPr>
    </w:p>
    <w:p w14:paraId="1419DBAE" w14:textId="77777777" w:rsidR="005773FE" w:rsidRPr="00795310" w:rsidRDefault="005773FE" w:rsidP="0040721E">
      <w:pPr>
        <w:rPr>
          <w:lang w:val="sr-Latn-ME"/>
        </w:rPr>
      </w:pPr>
    </w:p>
    <w:p w14:paraId="6A31FB46" w14:textId="77777777" w:rsidR="0040721E" w:rsidRPr="00795310" w:rsidRDefault="0040721E" w:rsidP="00EC674C">
      <w:pPr>
        <w:ind w:left="0"/>
        <w:rPr>
          <w:lang w:val="sr-Latn-ME"/>
        </w:rPr>
      </w:pPr>
    </w:p>
    <w:p w14:paraId="74DCA38B" w14:textId="77777777" w:rsidR="00A900C2" w:rsidRPr="00795310" w:rsidRDefault="00A900C2" w:rsidP="00EC674C">
      <w:pPr>
        <w:pStyle w:val="Heading2"/>
        <w:rPr>
          <w:color w:val="668926" w:themeColor="accent2" w:themeShade="BF"/>
          <w:lang w:val="sr-Latn-ME"/>
        </w:rPr>
      </w:pPr>
    </w:p>
    <w:p w14:paraId="1A81AEE2" w14:textId="19448630" w:rsidR="00EC674C" w:rsidRPr="00795310" w:rsidRDefault="003B5D33" w:rsidP="00EC674C">
      <w:pPr>
        <w:pStyle w:val="Heading2"/>
        <w:rPr>
          <w:color w:val="668926" w:themeColor="accent2" w:themeShade="BF"/>
          <w:lang w:val="sr-Latn-ME"/>
        </w:rPr>
      </w:pPr>
      <w:r w:rsidRPr="00795310">
        <w:rPr>
          <w:color w:val="668926" w:themeColor="accent2" w:themeShade="BF"/>
          <w:lang w:val="sr-Latn-ME"/>
        </w:rPr>
        <w:t>TEME konferencije</w:t>
      </w:r>
      <w:r w:rsidR="001720B5" w:rsidRPr="00795310">
        <w:rPr>
          <w:color w:val="668926" w:themeColor="accent2" w:themeShade="BF"/>
          <w:lang w:val="sr-Latn-ME"/>
        </w:rPr>
        <w:t>:</w:t>
      </w:r>
    </w:p>
    <w:p w14:paraId="7C1ED0A4" w14:textId="77777777" w:rsidR="00EC674C" w:rsidRPr="00795310" w:rsidRDefault="00EC674C" w:rsidP="00EC674C">
      <w:pPr>
        <w:rPr>
          <w:lang w:val="sr-Latn-ME"/>
        </w:rPr>
      </w:pPr>
    </w:p>
    <w:p w14:paraId="45371ACA" w14:textId="5B2321EE" w:rsidR="001720B5" w:rsidRPr="00795310" w:rsidRDefault="000022A7" w:rsidP="00312DEF">
      <w:pPr>
        <w:pStyle w:val="ListParagraph"/>
        <w:numPr>
          <w:ilvl w:val="0"/>
          <w:numId w:val="8"/>
        </w:numPr>
        <w:ind w:left="426"/>
        <w:rPr>
          <w:i/>
          <w:lang w:val="sr-Latn-ME"/>
        </w:rPr>
      </w:pPr>
      <w:r w:rsidRPr="00795310">
        <w:rPr>
          <w:i/>
          <w:lang w:val="sr-Latn-ME"/>
        </w:rPr>
        <w:t>Proučavanje slučaja u ZiZNR</w:t>
      </w:r>
      <w:r w:rsidR="00A65A39" w:rsidRPr="00795310">
        <w:rPr>
          <w:i/>
          <w:lang w:val="sr-Latn-ME"/>
        </w:rPr>
        <w:t xml:space="preserve"> – </w:t>
      </w:r>
      <w:r w:rsidRPr="00795310">
        <w:rPr>
          <w:i/>
          <w:lang w:val="sr-Latn-ME"/>
        </w:rPr>
        <w:t>Naučene lekcije</w:t>
      </w:r>
    </w:p>
    <w:p w14:paraId="6E0B90EB" w14:textId="15796CE7" w:rsidR="00EC674C" w:rsidRPr="00795310" w:rsidRDefault="000022A7" w:rsidP="00312DEF">
      <w:pPr>
        <w:pStyle w:val="ListParagraph"/>
        <w:numPr>
          <w:ilvl w:val="0"/>
          <w:numId w:val="8"/>
        </w:numPr>
        <w:ind w:left="426"/>
        <w:rPr>
          <w:i/>
          <w:lang w:val="sr-Latn-ME"/>
        </w:rPr>
      </w:pPr>
      <w:r w:rsidRPr="00795310">
        <w:rPr>
          <w:i/>
          <w:lang w:val="sr-Latn-ME"/>
        </w:rPr>
        <w:t>Medicina rada</w:t>
      </w:r>
      <w:r w:rsidR="00A65A39" w:rsidRPr="00795310">
        <w:rPr>
          <w:i/>
          <w:lang w:val="sr-Latn-ME"/>
        </w:rPr>
        <w:t xml:space="preserve"> – </w:t>
      </w:r>
      <w:r w:rsidR="003B5D33" w:rsidRPr="00795310">
        <w:rPr>
          <w:i/>
          <w:lang w:val="sr-Latn-ME"/>
        </w:rPr>
        <w:t xml:space="preserve">druga strana medalje </w:t>
      </w:r>
    </w:p>
    <w:p w14:paraId="6E53A9B7" w14:textId="5DCA648E" w:rsidR="005A323A" w:rsidRPr="00795310" w:rsidRDefault="005A323A" w:rsidP="00312DEF">
      <w:pPr>
        <w:pStyle w:val="ListParagraph"/>
        <w:numPr>
          <w:ilvl w:val="0"/>
          <w:numId w:val="8"/>
        </w:numPr>
        <w:ind w:left="426"/>
        <w:rPr>
          <w:i/>
          <w:lang w:val="sr-Latn-ME"/>
        </w:rPr>
      </w:pPr>
      <w:r w:rsidRPr="00795310">
        <w:rPr>
          <w:i/>
          <w:lang w:val="sr-Latn-ME"/>
        </w:rPr>
        <w:t>ZiZNR u građevinarstvu</w:t>
      </w:r>
    </w:p>
    <w:p w14:paraId="4CC389E5" w14:textId="5EEC7FC3" w:rsidR="00EC674C" w:rsidRPr="00795310" w:rsidRDefault="000022A7" w:rsidP="00EC674C">
      <w:pPr>
        <w:pStyle w:val="ListParagraph"/>
        <w:numPr>
          <w:ilvl w:val="0"/>
          <w:numId w:val="8"/>
        </w:numPr>
        <w:ind w:left="426"/>
        <w:rPr>
          <w:i/>
          <w:lang w:val="sr-Latn-ME"/>
        </w:rPr>
      </w:pPr>
      <w:r w:rsidRPr="00795310">
        <w:rPr>
          <w:i/>
          <w:lang w:val="sr-Latn-ME"/>
        </w:rPr>
        <w:t>Kontinuirani profesionalni razvoj</w:t>
      </w:r>
    </w:p>
    <w:p w14:paraId="048E0038" w14:textId="6A3BCCA5" w:rsidR="00EC674C" w:rsidRPr="00795310" w:rsidRDefault="000022A7" w:rsidP="00EC674C">
      <w:pPr>
        <w:pStyle w:val="ListParagraph"/>
        <w:numPr>
          <w:ilvl w:val="0"/>
          <w:numId w:val="8"/>
        </w:numPr>
        <w:ind w:left="426"/>
        <w:rPr>
          <w:i/>
          <w:lang w:val="sr-Latn-ME"/>
        </w:rPr>
      </w:pPr>
      <w:r w:rsidRPr="00795310">
        <w:rPr>
          <w:i/>
          <w:lang w:val="sr-Latn-ME"/>
        </w:rPr>
        <w:t>Kultura rada i kultura ZiZNR</w:t>
      </w:r>
    </w:p>
    <w:p w14:paraId="56AB18A5" w14:textId="6D011F26" w:rsidR="00EC674C" w:rsidRPr="00795310" w:rsidRDefault="00EF4078" w:rsidP="00EC674C">
      <w:pPr>
        <w:pStyle w:val="ListParagraph"/>
        <w:numPr>
          <w:ilvl w:val="0"/>
          <w:numId w:val="8"/>
        </w:numPr>
        <w:ind w:left="426"/>
        <w:rPr>
          <w:i/>
          <w:lang w:val="sr-Latn-ME"/>
        </w:rPr>
      </w:pPr>
      <w:r w:rsidRPr="00795310">
        <w:rPr>
          <w:i/>
          <w:lang w:val="sr-Latn-ME"/>
        </w:rPr>
        <w:t xml:space="preserve">Online </w:t>
      </w:r>
      <w:r w:rsidR="00B77C66" w:rsidRPr="00795310">
        <w:rPr>
          <w:i/>
          <w:lang w:val="sr-Latn-ME"/>
        </w:rPr>
        <w:t>procjena rizika</w:t>
      </w:r>
      <w:r w:rsidRPr="00795310">
        <w:rPr>
          <w:i/>
          <w:lang w:val="sr-Latn-ME"/>
        </w:rPr>
        <w:t xml:space="preserve"> – </w:t>
      </w:r>
      <w:r w:rsidR="00B77C66" w:rsidRPr="00795310">
        <w:rPr>
          <w:i/>
          <w:lang w:val="sr-Latn-ME"/>
        </w:rPr>
        <w:t>budućnost ili propast</w:t>
      </w:r>
    </w:p>
    <w:p w14:paraId="246E255E" w14:textId="55F60591" w:rsidR="00EF4078" w:rsidRPr="00795310" w:rsidRDefault="00B77C66" w:rsidP="00EC674C">
      <w:pPr>
        <w:pStyle w:val="ListParagraph"/>
        <w:numPr>
          <w:ilvl w:val="0"/>
          <w:numId w:val="8"/>
        </w:numPr>
        <w:ind w:left="426"/>
        <w:rPr>
          <w:i/>
          <w:lang w:val="sr-Latn-ME"/>
        </w:rPr>
      </w:pPr>
      <w:r w:rsidRPr="00795310">
        <w:rPr>
          <w:i/>
          <w:lang w:val="sr-Latn-ME"/>
        </w:rPr>
        <w:t>Različiti aspekti ZiZNR (pravni</w:t>
      </w:r>
      <w:r w:rsidR="00EF4078" w:rsidRPr="00795310">
        <w:rPr>
          <w:i/>
          <w:lang w:val="sr-Latn-ME"/>
        </w:rPr>
        <w:t xml:space="preserve">, </w:t>
      </w:r>
      <w:r w:rsidRPr="00795310">
        <w:rPr>
          <w:i/>
          <w:lang w:val="sr-Latn-ME"/>
        </w:rPr>
        <w:t>sociološki</w:t>
      </w:r>
      <w:r w:rsidR="00EF4078" w:rsidRPr="00795310">
        <w:rPr>
          <w:i/>
          <w:lang w:val="sr-Latn-ME"/>
        </w:rPr>
        <w:t xml:space="preserve">, </w:t>
      </w:r>
      <w:r w:rsidR="000022A7" w:rsidRPr="00795310">
        <w:rPr>
          <w:i/>
          <w:lang w:val="sr-Latn-ME"/>
        </w:rPr>
        <w:t>tehnički</w:t>
      </w:r>
      <w:r w:rsidR="00EF4078" w:rsidRPr="00795310">
        <w:rPr>
          <w:i/>
          <w:lang w:val="sr-Latn-ME"/>
        </w:rPr>
        <w:t xml:space="preserve">, </w:t>
      </w:r>
      <w:r w:rsidR="000022A7" w:rsidRPr="00795310">
        <w:rPr>
          <w:i/>
          <w:lang w:val="sr-Latn-ME"/>
        </w:rPr>
        <w:t>ergonomski</w:t>
      </w:r>
      <w:r w:rsidR="00EF4078" w:rsidRPr="00795310">
        <w:rPr>
          <w:i/>
          <w:lang w:val="sr-Latn-ME"/>
        </w:rPr>
        <w:t xml:space="preserve">, </w:t>
      </w:r>
      <w:r w:rsidR="000022A7" w:rsidRPr="00795310">
        <w:rPr>
          <w:i/>
          <w:lang w:val="sr-Latn-ME"/>
        </w:rPr>
        <w:t>ekonomski</w:t>
      </w:r>
      <w:r w:rsidR="00EF4078" w:rsidRPr="00795310">
        <w:rPr>
          <w:i/>
          <w:lang w:val="sr-Latn-ME"/>
        </w:rPr>
        <w:t xml:space="preserve"> </w:t>
      </w:r>
      <w:r w:rsidR="000022A7" w:rsidRPr="00795310">
        <w:rPr>
          <w:i/>
          <w:lang w:val="sr-Latn-ME"/>
        </w:rPr>
        <w:t>itd</w:t>
      </w:r>
      <w:r w:rsidR="00EF4078" w:rsidRPr="00795310">
        <w:rPr>
          <w:i/>
          <w:lang w:val="sr-Latn-ME"/>
        </w:rPr>
        <w:t>.)</w:t>
      </w:r>
    </w:p>
    <w:p w14:paraId="507E34EE" w14:textId="51795B87" w:rsidR="001720B5" w:rsidRPr="00795310" w:rsidRDefault="001720B5" w:rsidP="001720B5">
      <w:pPr>
        <w:pStyle w:val="ListParagraph"/>
        <w:ind w:left="426"/>
        <w:rPr>
          <w:lang w:val="sr-Latn-ME"/>
        </w:rPr>
      </w:pPr>
    </w:p>
    <w:p w14:paraId="16A73138" w14:textId="665F1EF6" w:rsidR="00A7539B" w:rsidRPr="00795310" w:rsidRDefault="00B77C66" w:rsidP="00B77C66">
      <w:pPr>
        <w:widowControl w:val="0"/>
        <w:tabs>
          <w:tab w:val="left" w:pos="0"/>
          <w:tab w:val="left" w:pos="1491"/>
        </w:tabs>
        <w:autoSpaceDE w:val="0"/>
        <w:autoSpaceDN w:val="0"/>
        <w:adjustRightInd w:val="0"/>
        <w:spacing w:before="0"/>
        <w:jc w:val="both"/>
        <w:rPr>
          <w:sz w:val="24"/>
          <w:szCs w:val="24"/>
          <w:lang w:val="sr-Latn-ME"/>
        </w:rPr>
      </w:pPr>
      <w:r w:rsidRPr="00795310">
        <w:rPr>
          <w:sz w:val="24"/>
          <w:szCs w:val="24"/>
          <w:lang w:val="sr-Latn-ME"/>
        </w:rPr>
        <w:t>Takođe su dobrodo</w:t>
      </w:r>
      <w:r w:rsidR="0090352A">
        <w:rPr>
          <w:sz w:val="24"/>
          <w:szCs w:val="24"/>
          <w:lang w:val="sr-Latn-ME"/>
        </w:rPr>
        <w:t>š</w:t>
      </w:r>
      <w:r w:rsidRPr="00795310">
        <w:rPr>
          <w:sz w:val="24"/>
          <w:szCs w:val="24"/>
          <w:lang w:val="sr-Latn-ME"/>
        </w:rPr>
        <w:t>li i naučni radovi  iz ostalih grana industrije.</w:t>
      </w:r>
    </w:p>
    <w:p w14:paraId="5E601A63" w14:textId="0A76EB2E" w:rsidR="000A519E" w:rsidRPr="00795310" w:rsidRDefault="00A900C2" w:rsidP="00A7539B">
      <w:pPr>
        <w:widowControl w:val="0"/>
        <w:tabs>
          <w:tab w:val="left" w:pos="0"/>
          <w:tab w:val="left" w:pos="1491"/>
        </w:tabs>
        <w:autoSpaceDE w:val="0"/>
        <w:autoSpaceDN w:val="0"/>
        <w:adjustRightInd w:val="0"/>
        <w:spacing w:after="240"/>
        <w:jc w:val="both"/>
        <w:rPr>
          <w:sz w:val="24"/>
          <w:szCs w:val="24"/>
          <w:lang w:val="sr-Latn-ME"/>
        </w:rPr>
      </w:pPr>
      <w:r w:rsidRPr="00795310">
        <w:rPr>
          <w:sz w:val="24"/>
          <w:szCs w:val="24"/>
          <w:lang w:val="sr-Latn-ME"/>
        </w:rPr>
        <w:t>Postanite dio ovog događaja i dajte svoj doprinos razvoju i poboljšanju zaštite i zdravlja na radu u svojoj zemlji i šire</w:t>
      </w:r>
      <w:r w:rsidR="000A519E" w:rsidRPr="00795310">
        <w:rPr>
          <w:sz w:val="24"/>
          <w:szCs w:val="24"/>
          <w:lang w:val="sr-Latn-ME"/>
        </w:rPr>
        <w:t>.</w:t>
      </w:r>
    </w:p>
    <w:p w14:paraId="27E13D74" w14:textId="2D392188" w:rsidR="001720B5" w:rsidRPr="00795310" w:rsidRDefault="00B77C66" w:rsidP="001720B5">
      <w:pPr>
        <w:widowControl w:val="0"/>
        <w:tabs>
          <w:tab w:val="left" w:pos="0"/>
          <w:tab w:val="left" w:pos="1491"/>
        </w:tabs>
        <w:autoSpaceDE w:val="0"/>
        <w:autoSpaceDN w:val="0"/>
        <w:adjustRightInd w:val="0"/>
        <w:spacing w:after="240"/>
        <w:jc w:val="both"/>
        <w:rPr>
          <w:sz w:val="24"/>
          <w:szCs w:val="24"/>
          <w:lang w:val="sr-Latn-ME"/>
        </w:rPr>
      </w:pPr>
      <w:r w:rsidRPr="00795310">
        <w:rPr>
          <w:sz w:val="24"/>
          <w:szCs w:val="24"/>
          <w:lang w:val="sr-Latn-ME"/>
        </w:rPr>
        <w:t>U očekivanju Vašeg odgovora, srdačno Vas pozdravljamo.</w:t>
      </w:r>
    </w:p>
    <w:p w14:paraId="06FF5DCA" w14:textId="1E1225D9" w:rsidR="001720B5" w:rsidRPr="00795310" w:rsidRDefault="00A900C2" w:rsidP="001720B5">
      <w:pPr>
        <w:widowControl w:val="0"/>
        <w:tabs>
          <w:tab w:val="left" w:pos="0"/>
          <w:tab w:val="left" w:pos="1491"/>
        </w:tabs>
        <w:autoSpaceDE w:val="0"/>
        <w:autoSpaceDN w:val="0"/>
        <w:adjustRightInd w:val="0"/>
        <w:spacing w:after="240"/>
        <w:jc w:val="both"/>
        <w:rPr>
          <w:b/>
          <w:sz w:val="24"/>
          <w:szCs w:val="24"/>
          <w:lang w:val="sr-Latn-ME"/>
        </w:rPr>
      </w:pPr>
      <w:r w:rsidRPr="00795310">
        <w:rPr>
          <w:b/>
          <w:sz w:val="24"/>
          <w:szCs w:val="24"/>
          <w:lang w:val="sr-Latn-ME"/>
        </w:rPr>
        <w:t xml:space="preserve">Rok za prijavu koorganizatora je 15. </w:t>
      </w:r>
      <w:r w:rsidR="00B77C66" w:rsidRPr="00795310">
        <w:rPr>
          <w:b/>
          <w:sz w:val="24"/>
          <w:szCs w:val="24"/>
          <w:lang w:val="sr-Latn-ME"/>
        </w:rPr>
        <w:t>jul</w:t>
      </w:r>
      <w:r w:rsidR="00255FC6" w:rsidRPr="00795310">
        <w:rPr>
          <w:b/>
          <w:sz w:val="24"/>
          <w:szCs w:val="24"/>
          <w:lang w:val="sr-Latn-ME"/>
        </w:rPr>
        <w:t xml:space="preserve"> </w:t>
      </w:r>
      <w:r w:rsidR="001720B5" w:rsidRPr="00795310">
        <w:rPr>
          <w:b/>
          <w:sz w:val="24"/>
          <w:szCs w:val="24"/>
          <w:lang w:val="sr-Latn-ME"/>
        </w:rPr>
        <w:t>201</w:t>
      </w:r>
      <w:r w:rsidR="00316B8C" w:rsidRPr="00795310">
        <w:rPr>
          <w:b/>
          <w:sz w:val="24"/>
          <w:szCs w:val="24"/>
          <w:lang w:val="sr-Latn-ME"/>
        </w:rPr>
        <w:t>7</w:t>
      </w:r>
      <w:r w:rsidRPr="00795310">
        <w:rPr>
          <w:b/>
          <w:sz w:val="24"/>
          <w:szCs w:val="24"/>
          <w:lang w:val="sr-Latn-ME"/>
        </w:rPr>
        <w:t>.</w:t>
      </w:r>
    </w:p>
    <w:p w14:paraId="45C56F72" w14:textId="77777777" w:rsidR="00EC674C" w:rsidRPr="00795310" w:rsidRDefault="00EC674C" w:rsidP="00EC674C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after="240"/>
        <w:jc w:val="both"/>
        <w:rPr>
          <w:bCs/>
          <w:color w:val="660066"/>
          <w:sz w:val="24"/>
          <w:szCs w:val="24"/>
          <w:lang w:val="sr-Latn-ME"/>
        </w:rPr>
      </w:pPr>
    </w:p>
    <w:p w14:paraId="42513909" w14:textId="0BD0DB7F" w:rsidR="00EC674C" w:rsidRPr="00795310" w:rsidRDefault="00AA0819" w:rsidP="00EC674C">
      <w:pPr>
        <w:pStyle w:val="Heading2"/>
        <w:rPr>
          <w:color w:val="668926" w:themeColor="accent2" w:themeShade="BF"/>
          <w:lang w:val="sr-Latn-ME"/>
        </w:rPr>
      </w:pPr>
      <w:r w:rsidRPr="00795310">
        <w:rPr>
          <w:color w:val="668926" w:themeColor="accent2" w:themeShade="BF"/>
          <w:lang w:val="sr-Latn-ME"/>
        </w:rPr>
        <w:t>KONTAKT</w:t>
      </w:r>
      <w:r w:rsidR="00EC674C" w:rsidRPr="00795310">
        <w:rPr>
          <w:color w:val="668926" w:themeColor="accent2" w:themeShade="BF"/>
          <w:lang w:val="sr-Latn-ME"/>
        </w:rPr>
        <w:t>:</w:t>
      </w:r>
    </w:p>
    <w:p w14:paraId="4105F931" w14:textId="652AA7B7" w:rsidR="001720B5" w:rsidRPr="00795310" w:rsidRDefault="00316B8C" w:rsidP="00EC674C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after="240"/>
        <w:rPr>
          <w:bCs/>
          <w:color w:val="2A4F1C" w:themeColor="accent1" w:themeShade="80"/>
          <w:lang w:val="sr-Latn-ME"/>
        </w:rPr>
      </w:pPr>
      <w:r w:rsidRPr="00795310">
        <w:rPr>
          <w:bCs/>
          <w:color w:val="2A4F1C" w:themeColor="accent1" w:themeShade="80"/>
          <w:lang w:val="sr-Latn-ME"/>
        </w:rPr>
        <w:t>Djina Jankovic</w:t>
      </w:r>
    </w:p>
    <w:p w14:paraId="1D35AE5C" w14:textId="2B8700FD" w:rsidR="00EC674C" w:rsidRPr="00795310" w:rsidRDefault="00C34D2C" w:rsidP="00EC674C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after="240"/>
        <w:rPr>
          <w:bCs/>
          <w:color w:val="2A4F1C" w:themeColor="accent1" w:themeShade="80"/>
          <w:lang w:val="sr-Latn-ME"/>
        </w:rPr>
      </w:pPr>
      <w:hyperlink r:id="rId13" w:history="1">
        <w:r w:rsidR="00316B8C" w:rsidRPr="00795310">
          <w:rPr>
            <w:rStyle w:val="Hyperlink"/>
            <w:lang w:val="sr-Latn-ME"/>
          </w:rPr>
          <w:t>uznr@t-com.me</w:t>
        </w:r>
      </w:hyperlink>
    </w:p>
    <w:p w14:paraId="2F6EC5EE" w14:textId="366614A3" w:rsidR="00EC674C" w:rsidRPr="00795310" w:rsidRDefault="00EC674C" w:rsidP="00EC674C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after="240"/>
        <w:rPr>
          <w:bCs/>
          <w:color w:val="2A4F1C" w:themeColor="accent1" w:themeShade="80"/>
          <w:lang w:val="sr-Latn-ME"/>
        </w:rPr>
      </w:pPr>
      <w:r w:rsidRPr="00795310">
        <w:rPr>
          <w:bCs/>
          <w:color w:val="2A4F1C" w:themeColor="accent1" w:themeShade="80"/>
          <w:lang w:val="sr-Latn-ME"/>
        </w:rPr>
        <w:t>+3</w:t>
      </w:r>
      <w:r w:rsidR="00316B8C" w:rsidRPr="00795310">
        <w:rPr>
          <w:bCs/>
          <w:color w:val="2A4F1C" w:themeColor="accent1" w:themeShade="80"/>
          <w:lang w:val="sr-Latn-ME"/>
        </w:rPr>
        <w:t>82</w:t>
      </w:r>
      <w:r w:rsidRPr="00795310">
        <w:rPr>
          <w:bCs/>
          <w:color w:val="2A4F1C" w:themeColor="accent1" w:themeShade="80"/>
          <w:lang w:val="sr-Latn-ME"/>
        </w:rPr>
        <w:t xml:space="preserve"> </w:t>
      </w:r>
      <w:r w:rsidR="00316B8C" w:rsidRPr="00795310">
        <w:rPr>
          <w:bCs/>
          <w:color w:val="2A4F1C" w:themeColor="accent1" w:themeShade="80"/>
          <w:lang w:val="sr-Latn-ME"/>
        </w:rPr>
        <w:t>67</w:t>
      </w:r>
      <w:r w:rsidRPr="00795310">
        <w:rPr>
          <w:bCs/>
          <w:color w:val="2A4F1C" w:themeColor="accent1" w:themeShade="80"/>
          <w:lang w:val="sr-Latn-ME"/>
        </w:rPr>
        <w:t xml:space="preserve"> </w:t>
      </w:r>
      <w:r w:rsidR="00316B8C" w:rsidRPr="00795310">
        <w:rPr>
          <w:bCs/>
          <w:color w:val="2A4F1C" w:themeColor="accent1" w:themeShade="80"/>
          <w:lang w:val="sr-Latn-ME"/>
        </w:rPr>
        <w:t>412 900</w:t>
      </w:r>
    </w:p>
    <w:p w14:paraId="57049632" w14:textId="09F3C1FD" w:rsidR="00EC674C" w:rsidRPr="00795310" w:rsidRDefault="001720B5" w:rsidP="004F09EF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after="240"/>
        <w:ind w:left="0"/>
        <w:jc w:val="both"/>
        <w:rPr>
          <w:bCs/>
          <w:color w:val="2A4F1C" w:themeColor="accent1" w:themeShade="80"/>
          <w:sz w:val="24"/>
          <w:szCs w:val="24"/>
          <w:lang w:val="sr-Latn-ME"/>
        </w:rPr>
      </w:pPr>
      <w:r w:rsidRPr="00795310">
        <w:rPr>
          <w:bCs/>
          <w:color w:val="2A4F1C" w:themeColor="accent1" w:themeShade="80"/>
          <w:sz w:val="24"/>
          <w:szCs w:val="24"/>
          <w:lang w:val="sr-Latn-ME"/>
        </w:rPr>
        <w:t>Website</w:t>
      </w:r>
      <w:r w:rsidR="004F09EF" w:rsidRPr="00795310">
        <w:rPr>
          <w:bCs/>
          <w:sz w:val="24"/>
          <w:szCs w:val="24"/>
          <w:lang w:val="sr-Latn-ME"/>
        </w:rPr>
        <w:t xml:space="preserve">: </w:t>
      </w:r>
      <w:r w:rsidR="004F09EF" w:rsidRPr="00795310">
        <w:rPr>
          <w:sz w:val="24"/>
          <w:szCs w:val="24"/>
          <w:lang w:val="sr-Latn-ME"/>
        </w:rPr>
        <w:t xml:space="preserve"> </w:t>
      </w:r>
      <w:r w:rsidR="00724E4C" w:rsidRPr="00795310">
        <w:rPr>
          <w:sz w:val="24"/>
          <w:szCs w:val="24"/>
          <w:lang w:val="sr-Latn-ME"/>
        </w:rPr>
        <w:t>www.balkanoshconference.org</w:t>
      </w:r>
    </w:p>
    <w:p w14:paraId="6602DE2B" w14:textId="77777777" w:rsidR="004F09EF" w:rsidRPr="00795310" w:rsidRDefault="004F09EF" w:rsidP="004F09EF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after="240"/>
        <w:ind w:left="0"/>
        <w:jc w:val="both"/>
        <w:rPr>
          <w:color w:val="2A4F1C" w:themeColor="accent1" w:themeShade="80"/>
          <w:sz w:val="24"/>
          <w:szCs w:val="24"/>
          <w:lang w:val="sr-Latn-ME"/>
        </w:rPr>
      </w:pPr>
    </w:p>
    <w:p w14:paraId="171207F1" w14:textId="77777777" w:rsidR="004112E6" w:rsidRPr="00795310" w:rsidRDefault="004112E6" w:rsidP="00164C4B">
      <w:pPr>
        <w:ind w:left="0"/>
        <w:rPr>
          <w:lang w:val="sr-Latn-ME"/>
        </w:rPr>
      </w:pPr>
    </w:p>
    <w:sectPr w:rsidR="004112E6" w:rsidRPr="00795310" w:rsidSect="000A65BF">
      <w:headerReference w:type="default" r:id="rId14"/>
      <w:footerReference w:type="default" r:id="rId15"/>
      <w:headerReference w:type="first" r:id="rId16"/>
      <w:pgSz w:w="12240" w:h="15840"/>
      <w:pgMar w:top="1440" w:right="1440" w:bottom="1440" w:left="1440" w:header="720" w:footer="576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B44BD5" w14:textId="77777777" w:rsidR="00C34D2C" w:rsidRDefault="00C34D2C">
      <w:r>
        <w:separator/>
      </w:r>
    </w:p>
    <w:p w14:paraId="46CE1C58" w14:textId="77777777" w:rsidR="00C34D2C" w:rsidRDefault="00C34D2C"/>
  </w:endnote>
  <w:endnote w:type="continuationSeparator" w:id="0">
    <w:p w14:paraId="790C65A2" w14:textId="77777777" w:rsidR="00C34D2C" w:rsidRDefault="00C34D2C">
      <w:r>
        <w:continuationSeparator/>
      </w:r>
    </w:p>
    <w:p w14:paraId="6BA3F20F" w14:textId="77777777" w:rsidR="00C34D2C" w:rsidRDefault="00C34D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404"/>
      <w:gridCol w:w="6552"/>
      <w:gridCol w:w="1404"/>
    </w:tblGrid>
    <w:tr w:rsidR="00312DEF" w:rsidRPr="00EC674C" w14:paraId="59F04862" w14:textId="77777777" w:rsidTr="0040721E">
      <w:trPr>
        <w:trHeight w:val="317"/>
      </w:trPr>
      <w:tc>
        <w:tcPr>
          <w:tcW w:w="750" w:type="pct"/>
        </w:tcPr>
        <w:p w14:paraId="59E5B522" w14:textId="77777777" w:rsidR="00312DEF" w:rsidRPr="00EC674C" w:rsidRDefault="00312DEF" w:rsidP="0040721E">
          <w:pPr>
            <w:pStyle w:val="Footer"/>
            <w:rPr>
              <w:color w:val="2A4F1C" w:themeColor="accent1" w:themeShade="80"/>
            </w:rPr>
          </w:pPr>
        </w:p>
      </w:tc>
      <w:tc>
        <w:tcPr>
          <w:tcW w:w="3500" w:type="pct"/>
        </w:tcPr>
        <w:p w14:paraId="5C62C2ED" w14:textId="36F750F1" w:rsidR="00312DEF" w:rsidRPr="00EC674C" w:rsidRDefault="00C34D2C" w:rsidP="00EC674C">
          <w:pPr>
            <w:pStyle w:val="Footer"/>
            <w:jc w:val="center"/>
            <w:rPr>
              <w:color w:val="2A4F1C" w:themeColor="accent1" w:themeShade="80"/>
            </w:rPr>
          </w:pPr>
          <w:sdt>
            <w:sdtPr>
              <w:rPr>
                <w:color w:val="2A4F1C" w:themeColor="accent1" w:themeShade="80"/>
              </w:rPr>
              <w:alias w:val="Title"/>
              <w:tag w:val=""/>
              <w:id w:val="-580057977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795310">
                <w:rPr>
                  <w:color w:val="2A4F1C" w:themeColor="accent1" w:themeShade="80"/>
                </w:rPr>
                <w:t>REGIONALNA KONFERENCIJA ZA ZAŠTITU I ZDRAVLJE NA RADU, BUDVA, 26-28. OKTOBAR, 2017.</w:t>
              </w:r>
            </w:sdtContent>
          </w:sdt>
        </w:p>
      </w:tc>
      <w:tc>
        <w:tcPr>
          <w:tcW w:w="750" w:type="pct"/>
        </w:tcPr>
        <w:p w14:paraId="53DCD550" w14:textId="77777777" w:rsidR="00312DEF" w:rsidRPr="00EC674C" w:rsidRDefault="00312DEF">
          <w:pPr>
            <w:pStyle w:val="Footer"/>
            <w:jc w:val="right"/>
            <w:rPr>
              <w:color w:val="2A4F1C" w:themeColor="accent1" w:themeShade="80"/>
            </w:rPr>
          </w:pPr>
        </w:p>
      </w:tc>
    </w:tr>
  </w:tbl>
  <w:p w14:paraId="7215CE23" w14:textId="0A9A107D" w:rsidR="00312DEF" w:rsidRPr="00EC674C" w:rsidRDefault="00876A96">
    <w:pPr>
      <w:pStyle w:val="Footer"/>
      <w:ind w:left="0"/>
      <w:rPr>
        <w:color w:val="2A4F1C" w:themeColor="accent1" w:themeShade="80"/>
      </w:rPr>
    </w:pPr>
    <w:r>
      <w:rPr>
        <w:noProof/>
        <w:color w:val="549E39" w:themeColor="accent1"/>
        <w:lang w:eastAsia="en-US"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 wp14:anchorId="7E8BD855" wp14:editId="01C8ACCE">
              <wp:simplePos x="0" y="0"/>
              <wp:positionH relativeFrom="column">
                <wp:posOffset>-949960</wp:posOffset>
              </wp:positionH>
              <wp:positionV relativeFrom="paragraph">
                <wp:posOffset>177799</wp:posOffset>
              </wp:positionV>
              <wp:extent cx="7762875" cy="0"/>
              <wp:effectExtent l="0" t="0" r="9525" b="0"/>
              <wp:wrapNone/>
              <wp:docPr id="11" name="Straight Connector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628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A2A4123" id="Straight Connector 11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74.8pt,14pt" to="536.4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" strokecolor="#8ab833 [3205]" strokeweight=".5pt">
              <v:stroke joinstyle="miter"/>
              <o:lock v:ext="edit" shapetype="f"/>
            </v:line>
          </w:pict>
        </mc:Fallback>
      </mc:AlternateContent>
    </w:r>
    <w:r>
      <w:rPr>
        <w:noProof/>
        <w:color w:val="549E39" w:themeColor="accent1"/>
        <w:lang w:eastAsia="en-US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5F7432B" wp14:editId="50E79EDF">
              <wp:simplePos x="0" y="0"/>
              <wp:positionH relativeFrom="column">
                <wp:posOffset>824230</wp:posOffset>
              </wp:positionH>
              <wp:positionV relativeFrom="paragraph">
                <wp:posOffset>88265</wp:posOffset>
              </wp:positionV>
              <wp:extent cx="3980180" cy="233045"/>
              <wp:effectExtent l="0" t="0" r="127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80180" cy="2330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18F6BD" w14:textId="77777777" w:rsidR="00312DEF" w:rsidRPr="00164C4B" w:rsidRDefault="00312DEF">
                          <w:pPr>
                            <w:ind w:left="0"/>
                            <w:rPr>
                              <w:color w:val="000000" w:themeColor="text1"/>
                              <w:lang w:val="mk-MK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5F7432B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9" type="#_x0000_t202" style="position:absolute;margin-left:64.9pt;margin-top:6.95pt;width:313.4pt;height:18.3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" fillcolor="white [3201]" strokeweight=".5pt">
              <v:path arrowok="t"/>
              <v:textbox>
                <w:txbxContent>
                  <w:p w14:paraId="6B18F6BD" w14:textId="77777777" w:rsidR="00312DEF" w:rsidRPr="00164C4B" w:rsidRDefault="00312DEF">
                    <w:pPr>
                      <w:ind w:left="0"/>
                      <w:rPr>
                        <w:color w:val="000000" w:themeColor="text1"/>
                        <w:lang w:val="mk-MK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color w:val="549E39" w:themeColor="accent1"/>
        <w:lang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9D8AB9B" wp14:editId="682F6333">
              <wp:simplePos x="0" y="0"/>
              <wp:positionH relativeFrom="column">
                <wp:posOffset>-949960</wp:posOffset>
              </wp:positionH>
              <wp:positionV relativeFrom="paragraph">
                <wp:posOffset>88265</wp:posOffset>
              </wp:positionV>
              <wp:extent cx="7870825" cy="232410"/>
              <wp:effectExtent l="0" t="0" r="0" b="0"/>
              <wp:wrapNone/>
              <wp:docPr id="8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70825" cy="23241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8CAA916" w14:textId="77777777" w:rsidR="00312DEF" w:rsidRPr="00164C4B" w:rsidRDefault="00312DEF" w:rsidP="00164C4B">
                          <w:pPr>
                            <w:ind w:left="0"/>
                            <w:jc w:val="center"/>
                            <w:rPr>
                              <w:lang w:val="mk-MK"/>
                            </w:rPr>
                          </w:pPr>
                          <w:r>
                            <w:rPr>
                              <w:lang w:val="mk-MK"/>
                            </w:rPr>
                            <w:t>ас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9D8AB9B" id="Rectangle 8" o:spid="_x0000_s1030" style="position:absolute;margin-left:-74.8pt;margin-top:6.95pt;width:619.75pt;height:1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" fillcolor="#549e39 [3204]" strokecolor="#294e1c [1604]" strokeweight="1pt">
              <v:path arrowok="t"/>
              <v:textbox>
                <w:txbxContent>
                  <w:p w14:paraId="28CAA916" w14:textId="77777777" w:rsidR="00312DEF" w:rsidRPr="00164C4B" w:rsidRDefault="00312DEF" w:rsidP="00164C4B">
                    <w:pPr>
                      <w:ind w:left="0"/>
                      <w:jc w:val="center"/>
                      <w:rPr>
                        <w:lang w:val="mk-MK"/>
                      </w:rPr>
                    </w:pPr>
                    <w:r>
                      <w:rPr>
                        <w:lang w:val="mk-MK"/>
                      </w:rPr>
                      <w:t>ас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color w:val="549E39" w:themeColor="accent1"/>
        <w:lang w:eastAsia="en-US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583C0AC3" wp14:editId="04BF29C3">
              <wp:simplePos x="0" y="0"/>
              <wp:positionH relativeFrom="column">
                <wp:posOffset>-949960</wp:posOffset>
              </wp:positionH>
              <wp:positionV relativeFrom="paragraph">
                <wp:posOffset>321309</wp:posOffset>
              </wp:positionV>
              <wp:extent cx="6131560" cy="0"/>
              <wp:effectExtent l="0" t="0" r="2540" b="0"/>
              <wp:wrapNone/>
              <wp:docPr id="9" name="Straight Connecto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3156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C3807FE" id="Straight Connector 9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74.8pt,25.3pt" to="408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" strokecolor="#549e39 [3204]" strokeweight=".5pt">
              <v:stroke joinstyle="miter"/>
              <o:lock v:ext="edit" shapetype="f"/>
            </v:line>
          </w:pict>
        </mc:Fallback>
      </mc:AlternateContent>
    </w:r>
    <w:r>
      <w:rPr>
        <w:noProof/>
        <w:color w:val="549E39" w:themeColor="accent1"/>
        <w:lang w:eastAsia="en-US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275B030" wp14:editId="428DE097">
              <wp:simplePos x="0" y="0"/>
              <wp:positionH relativeFrom="column">
                <wp:posOffset>-949960</wp:posOffset>
              </wp:positionH>
              <wp:positionV relativeFrom="paragraph">
                <wp:posOffset>321309</wp:posOffset>
              </wp:positionV>
              <wp:extent cx="7763510" cy="0"/>
              <wp:effectExtent l="0" t="0" r="8890" b="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6351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C61A9BB" id="Straight Connector 7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74.8pt,25.3pt" to="536.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" strokecolor="#549e39 [3204]" strokeweight=".5pt">
              <v:stroke joinstyle="miter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2BE610" w14:textId="77777777" w:rsidR="00C34D2C" w:rsidRDefault="00C34D2C">
      <w:r>
        <w:separator/>
      </w:r>
    </w:p>
    <w:p w14:paraId="0625D7B2" w14:textId="77777777" w:rsidR="00C34D2C" w:rsidRDefault="00C34D2C"/>
  </w:footnote>
  <w:footnote w:type="continuationSeparator" w:id="0">
    <w:p w14:paraId="7DCBBD57" w14:textId="77777777" w:rsidR="00C34D2C" w:rsidRDefault="00C34D2C">
      <w:r>
        <w:continuationSeparator/>
      </w:r>
    </w:p>
    <w:p w14:paraId="0C2BB31C" w14:textId="77777777" w:rsidR="00C34D2C" w:rsidRDefault="00C34D2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DD90C6" w14:textId="59E02CE4" w:rsidR="00312DEF" w:rsidRDefault="007D27C3">
    <w:pPr>
      <w:pStyle w:val="Header"/>
      <w:rPr>
        <w:color w:val="2A4F1C" w:themeColor="accent1" w:themeShade="80"/>
        <w:lang w:val="sr-Latn-CS"/>
      </w:rPr>
    </w:pPr>
    <w:r>
      <w:rPr>
        <w:color w:val="2A4F1C" w:themeColor="accent1" w:themeShade="80"/>
        <w:lang w:val="sr-Latn-CS"/>
      </w:rPr>
      <w:t>Pozivnica za učešće</w:t>
    </w:r>
  </w:p>
  <w:p w14:paraId="08271966" w14:textId="77777777" w:rsidR="007D27C3" w:rsidRPr="007D27C3" w:rsidRDefault="007D27C3">
    <w:pPr>
      <w:pStyle w:val="Header"/>
      <w:rPr>
        <w:color w:val="2A4F1C" w:themeColor="accent1" w:themeShade="80"/>
        <w:lang w:val="sr-Latn-C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7A95D1" w14:textId="77777777" w:rsidR="00647918" w:rsidRDefault="00647918" w:rsidP="0064791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91C607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</w:abstractNum>
  <w:abstractNum w:abstractNumId="1">
    <w:nsid w:val="FFFFFF89"/>
    <w:multiLevelType w:val="singleLevel"/>
    <w:tmpl w:val="B25AC9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256D6D20"/>
    <w:multiLevelType w:val="hybridMultilevel"/>
    <w:tmpl w:val="207A72B4"/>
    <w:lvl w:ilvl="0" w:tplc="DC9CDE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B445E7"/>
    <w:multiLevelType w:val="hybridMultilevel"/>
    <w:tmpl w:val="F2CAAF8E"/>
    <w:lvl w:ilvl="0" w:tplc="042F0009">
      <w:start w:val="1"/>
      <w:numFmt w:val="bullet"/>
      <w:lvlText w:val=""/>
      <w:lvlJc w:val="left"/>
      <w:pPr>
        <w:ind w:left="792" w:hanging="360"/>
      </w:pPr>
      <w:rPr>
        <w:rFonts w:ascii="Wingdings" w:hAnsi="Wingdings" w:hint="default"/>
      </w:rPr>
    </w:lvl>
    <w:lvl w:ilvl="1" w:tplc="042F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">
    <w:nsid w:val="4D993888"/>
    <w:multiLevelType w:val="hybridMultilevel"/>
    <w:tmpl w:val="E0525368"/>
    <w:lvl w:ilvl="0" w:tplc="0EB45C24">
      <w:start w:val="1"/>
      <w:numFmt w:val="bullet"/>
      <w:pStyle w:val="List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5">
    <w:nsid w:val="59416C51"/>
    <w:multiLevelType w:val="hybridMultilevel"/>
    <w:tmpl w:val="66D8CDAC"/>
    <w:lvl w:ilvl="0" w:tplc="00000001">
      <w:numFmt w:val="bullet"/>
      <w:lvlText w:val="."/>
      <w:lvlJc w:val="left"/>
      <w:pPr>
        <w:ind w:left="792" w:hanging="360"/>
      </w:pPr>
      <w:rPr>
        <w:rFonts w:hint="default"/>
      </w:rPr>
    </w:lvl>
    <w:lvl w:ilvl="1" w:tplc="042F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6">
    <w:nsid w:val="6CDA25F1"/>
    <w:multiLevelType w:val="hybridMultilevel"/>
    <w:tmpl w:val="429E1C16"/>
    <w:lvl w:ilvl="0" w:tplc="B600C0AC">
      <w:start w:val="29"/>
      <w:numFmt w:val="bullet"/>
      <w:lvlText w:val="-"/>
      <w:lvlJc w:val="left"/>
      <w:pPr>
        <w:ind w:left="432" w:hanging="360"/>
      </w:pPr>
      <w:rPr>
        <w:rFonts w:ascii="Calibri" w:eastAsiaTheme="minorEastAsia" w:hAnsi="Calibri" w:cstheme="minorBidi" w:hint="default"/>
      </w:rPr>
    </w:lvl>
    <w:lvl w:ilvl="1" w:tplc="042F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0"/>
  </w:num>
  <w:num w:numId="5">
    <w:abstractNumId w:val="4"/>
  </w:num>
  <w:num w:numId="6">
    <w:abstractNumId w:val="6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BCE"/>
    <w:rsid w:val="000022A7"/>
    <w:rsid w:val="000727BF"/>
    <w:rsid w:val="00091697"/>
    <w:rsid w:val="000A519E"/>
    <w:rsid w:val="000A65BF"/>
    <w:rsid w:val="000A7EB7"/>
    <w:rsid w:val="000D1474"/>
    <w:rsid w:val="001415AC"/>
    <w:rsid w:val="00142D7E"/>
    <w:rsid w:val="00143A99"/>
    <w:rsid w:val="00163FFB"/>
    <w:rsid w:val="00164C4B"/>
    <w:rsid w:val="001720B5"/>
    <w:rsid w:val="00187FB6"/>
    <w:rsid w:val="001D4390"/>
    <w:rsid w:val="001F06E0"/>
    <w:rsid w:val="00255FC6"/>
    <w:rsid w:val="002D36D9"/>
    <w:rsid w:val="002E712F"/>
    <w:rsid w:val="002F73E9"/>
    <w:rsid w:val="00301B2B"/>
    <w:rsid w:val="00312DEF"/>
    <w:rsid w:val="00316B8C"/>
    <w:rsid w:val="00334AE0"/>
    <w:rsid w:val="003616D2"/>
    <w:rsid w:val="003810A4"/>
    <w:rsid w:val="0038579C"/>
    <w:rsid w:val="003B5D33"/>
    <w:rsid w:val="003E1FB7"/>
    <w:rsid w:val="0040654F"/>
    <w:rsid w:val="0040721E"/>
    <w:rsid w:val="00410B0F"/>
    <w:rsid w:val="004112E6"/>
    <w:rsid w:val="00432B60"/>
    <w:rsid w:val="0048442F"/>
    <w:rsid w:val="004F09EF"/>
    <w:rsid w:val="0052049E"/>
    <w:rsid w:val="00553EE7"/>
    <w:rsid w:val="0056724D"/>
    <w:rsid w:val="005773FE"/>
    <w:rsid w:val="005A323A"/>
    <w:rsid w:val="005D0FD3"/>
    <w:rsid w:val="005E1C9B"/>
    <w:rsid w:val="006238B5"/>
    <w:rsid w:val="00647918"/>
    <w:rsid w:val="006562F9"/>
    <w:rsid w:val="00666628"/>
    <w:rsid w:val="006A0F99"/>
    <w:rsid w:val="006B2F21"/>
    <w:rsid w:val="006C0D49"/>
    <w:rsid w:val="006C1F5D"/>
    <w:rsid w:val="006C6F9F"/>
    <w:rsid w:val="00724E4C"/>
    <w:rsid w:val="007303BF"/>
    <w:rsid w:val="0074713B"/>
    <w:rsid w:val="00786369"/>
    <w:rsid w:val="00795310"/>
    <w:rsid w:val="007A4E30"/>
    <w:rsid w:val="007B7C78"/>
    <w:rsid w:val="007D27C3"/>
    <w:rsid w:val="0081125D"/>
    <w:rsid w:val="00834EDA"/>
    <w:rsid w:val="00837692"/>
    <w:rsid w:val="008502AC"/>
    <w:rsid w:val="00871B7F"/>
    <w:rsid w:val="00876A96"/>
    <w:rsid w:val="00883FF1"/>
    <w:rsid w:val="008847DB"/>
    <w:rsid w:val="008B1788"/>
    <w:rsid w:val="008F0598"/>
    <w:rsid w:val="0090352A"/>
    <w:rsid w:val="00956076"/>
    <w:rsid w:val="00961BF3"/>
    <w:rsid w:val="00977E9E"/>
    <w:rsid w:val="00991161"/>
    <w:rsid w:val="009A1BCE"/>
    <w:rsid w:val="00A40C5D"/>
    <w:rsid w:val="00A65A39"/>
    <w:rsid w:val="00A7539B"/>
    <w:rsid w:val="00A900C2"/>
    <w:rsid w:val="00A9603E"/>
    <w:rsid w:val="00AA0819"/>
    <w:rsid w:val="00B2446F"/>
    <w:rsid w:val="00B54BFE"/>
    <w:rsid w:val="00B7055F"/>
    <w:rsid w:val="00B77C66"/>
    <w:rsid w:val="00B93E97"/>
    <w:rsid w:val="00BA7423"/>
    <w:rsid w:val="00C27DD7"/>
    <w:rsid w:val="00C34D2C"/>
    <w:rsid w:val="00C4619E"/>
    <w:rsid w:val="00C6720D"/>
    <w:rsid w:val="00C81393"/>
    <w:rsid w:val="00CD1FE9"/>
    <w:rsid w:val="00CF35D3"/>
    <w:rsid w:val="00D0513A"/>
    <w:rsid w:val="00D06AF5"/>
    <w:rsid w:val="00D21236"/>
    <w:rsid w:val="00D67DEE"/>
    <w:rsid w:val="00D86C8E"/>
    <w:rsid w:val="00D940AB"/>
    <w:rsid w:val="00DB369C"/>
    <w:rsid w:val="00E116A2"/>
    <w:rsid w:val="00E25885"/>
    <w:rsid w:val="00E33A3C"/>
    <w:rsid w:val="00E3668E"/>
    <w:rsid w:val="00E6475D"/>
    <w:rsid w:val="00EC4A72"/>
    <w:rsid w:val="00EC674C"/>
    <w:rsid w:val="00EE7B7C"/>
    <w:rsid w:val="00EF4078"/>
    <w:rsid w:val="00FC5A5E"/>
    <w:rsid w:val="00FF1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0A8A0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2"/>
        <w:sz w:val="22"/>
        <w:szCs w:val="22"/>
        <w:lang w:val="en-US" w:eastAsia="ja-JP" w:bidi="ar-SA"/>
        <w14:ligatures w14:val="standard"/>
      </w:rPr>
    </w:rPrDefault>
    <w:pPrDefault>
      <w:pPr>
        <w:spacing w:after="24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1"/>
    <w:lsdException w:name="caption" w:uiPriority="35" w:qFormat="1"/>
    <w:lsdException w:name="List" w:uiPriority="0"/>
    <w:lsdException w:name="List Bullet" w:uiPriority="0"/>
    <w:lsdException w:name="List Number" w:uiPriority="0" w:qFormat="1"/>
    <w:lsdException w:name="Title" w:semiHidden="0" w:uiPriority="0" w:unhideWhenUsed="0" w:qFormat="1"/>
    <w:lsdException w:name="Signature" w:uiPriority="0" w:qFormat="1"/>
    <w:lsdException w:name="Default Paragraph Font" w:uiPriority="1"/>
    <w:lsdException w:name="Subtitle" w:semiHidden="0" w:uiPriority="1" w:unhideWhenUsed="0" w:qFormat="1"/>
    <w:lsdException w:name="Strong" w:semiHidden="0" w:uiPriority="9" w:unhideWhenUsed="0"/>
    <w:lsdException w:name="Emphasis" w:semiHidden="0" w:uiPriority="20" w:unhideWhenUsed="0"/>
    <w:lsdException w:name="Table Grid" w:semiHidden="0" w:uiPriority="39" w:unhideWhenUsed="0"/>
    <w:lsdException w:name="Placeholder Text" w:uiPriority="2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0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120" w:after="0" w:line="240" w:lineRule="auto"/>
      <w:ind w:left="72" w:right="72"/>
    </w:pPr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pageBreakBefore/>
      <w:spacing w:after="40"/>
      <w:outlineLvl w:val="0"/>
    </w:pPr>
    <w:rPr>
      <w:rFonts w:asciiTheme="majorHAnsi" w:eastAsiaTheme="majorEastAsia" w:hAnsiTheme="majorHAnsi" w:cstheme="majorBidi"/>
      <w:caps/>
      <w:color w:val="549E39" w:themeColor="accen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pPr>
      <w:keepNext/>
      <w:keepLines/>
      <w:pBdr>
        <w:top w:val="single" w:sz="4" w:space="1" w:color="8AB833" w:themeColor="accent2"/>
      </w:pBdr>
      <w:spacing w:before="360" w:after="120"/>
      <w:outlineLvl w:val="1"/>
    </w:pPr>
    <w:rPr>
      <w:rFonts w:asciiTheme="majorHAnsi" w:eastAsiaTheme="majorEastAsia" w:hAnsiTheme="majorHAnsi" w:cstheme="majorBidi"/>
      <w:b/>
      <w:bCs/>
      <w:caps/>
      <w:color w:val="8AB833" w:themeColor="accent2"/>
      <w:spacing w:val="20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1"/>
    <w:qFormat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bCs/>
      <w:caps/>
      <w:color w:val="939F27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qFormat/>
    <w:pPr>
      <w:outlineLvl w:val="3"/>
    </w:pPr>
    <w:rPr>
      <w:rFonts w:asciiTheme="majorHAnsi" w:eastAsiaTheme="majorEastAsia" w:hAnsiTheme="majorHAnsi" w:cstheme="majorBidi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pPr>
      <w:keepNext/>
      <w:keepLines/>
      <w:outlineLvl w:val="4"/>
    </w:pPr>
    <w:rPr>
      <w:rFonts w:asciiTheme="majorHAnsi" w:eastAsiaTheme="majorEastAsia" w:hAnsiTheme="majorHAnsi" w:cstheme="majorBidi"/>
      <w:i/>
      <w:iCs/>
      <w:cap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caps/>
      <w:color w:val="549E39" w:themeColor="accent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aps/>
      <w:color w:val="8AB833" w:themeColor="accent2"/>
      <w:spacing w:val="2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1"/>
    <w:rPr>
      <w:rFonts w:asciiTheme="majorHAnsi" w:eastAsiaTheme="majorEastAsia" w:hAnsiTheme="majorHAnsi" w:cstheme="majorBidi"/>
      <w:b/>
      <w:bCs/>
      <w:caps/>
      <w:color w:val="939F27" w:themeColor="accent3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1"/>
    <w:rPr>
      <w:rFonts w:asciiTheme="majorHAnsi" w:eastAsiaTheme="majorEastAsia" w:hAnsiTheme="majorHAnsi" w:cstheme="majorBidi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iCs/>
      <w:cap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"/>
    <w:qFormat/>
    <w:pPr>
      <w:jc w:val="right"/>
    </w:pPr>
    <w:rPr>
      <w:rFonts w:asciiTheme="majorHAnsi" w:eastAsiaTheme="majorEastAsia" w:hAnsiTheme="majorHAnsi" w:cstheme="majorBidi"/>
      <w:caps/>
      <w:color w:val="8AB833" w:themeColor="accent2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color w:val="8AB833" w:themeColor="accent2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"/>
    <w:qFormat/>
    <w:pPr>
      <w:jc w:val="right"/>
    </w:pPr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"/>
    <w:rPr>
      <w:rFonts w:asciiTheme="majorHAnsi" w:eastAsiaTheme="majorEastAsia" w:hAnsiTheme="majorHAnsi" w:cstheme="majorBidi"/>
      <w:caps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3-Accent11">
    <w:name w:val="Grid Table 3 - Accent 11"/>
    <w:basedOn w:val="Table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5Dark-Accent11">
    <w:name w:val="Grid Table 5 Dark - Accent 11"/>
    <w:basedOn w:val="TableNormal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29" w:type="dxa"/>
        <w:bottom w:w="29" w:type="dxa"/>
      </w:tblCellMar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customStyle="1" w:styleId="GridTable4-Accent61">
    <w:name w:val="Grid Table 4 - Accent 61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TableGridLight1">
    <w:name w:val="Table Grid Light1"/>
    <w:basedOn w:val="TableNormal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21">
    <w:name w:val="Plain Table 21"/>
    <w:basedOn w:val="TableNormal"/>
    <w:uiPriority w:val="4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ListTable2-Accent11">
    <w:name w:val="List Table 2 - Accent 11"/>
    <w:basedOn w:val="Table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pPr>
      <w:spacing w:after="0" w:line="240" w:lineRule="auto"/>
    </w:p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character" w:styleId="PlaceholderText">
    <w:name w:val="Placeholder Text"/>
    <w:basedOn w:val="DefaultParagraphFont"/>
    <w:uiPriority w:val="2"/>
    <w:rPr>
      <w:i/>
      <w:iCs/>
      <w:color w:val="808080"/>
    </w:rPr>
  </w:style>
  <w:style w:type="table" w:customStyle="1" w:styleId="GridTable4-Accent11">
    <w:name w:val="Grid Table 4 - Accent 11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PlainTable41">
    <w:name w:val="Plain Table 41"/>
    <w:basedOn w:val="TableNormal"/>
    <w:uiPriority w:val="44"/>
    <w:pPr>
      <w:spacing w:after="0" w:line="240" w:lineRule="auto"/>
    </w:p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1Light-Accent61">
    <w:name w:val="Grid Table 1 Light - Accent 61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1Light-Accent61">
    <w:name w:val="List Table 1 Light - Accent 61"/>
    <w:basedOn w:val="TableNormal"/>
    <w:uiPriority w:val="46"/>
    <w:pPr>
      <w:spacing w:after="0" w:line="240" w:lineRule="auto"/>
    </w:p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paragraph" w:styleId="Footer">
    <w:name w:val="footer"/>
    <w:basedOn w:val="Normal"/>
    <w:link w:val="FooterChar"/>
    <w:uiPriority w:val="2"/>
    <w:pPr>
      <w:spacing w:before="0"/>
    </w:pPr>
  </w:style>
  <w:style w:type="character" w:customStyle="1" w:styleId="FooterChar">
    <w:name w:val="Footer Char"/>
    <w:basedOn w:val="DefaultParagraphFont"/>
    <w:link w:val="Footer"/>
    <w:uiPriority w:val="2"/>
  </w:style>
  <w:style w:type="table" w:customStyle="1" w:styleId="Noborders">
    <w:name w:val="No borders"/>
    <w:basedOn w:val="TableNormal"/>
    <w:uiPriority w:val="99"/>
    <w:pPr>
      <w:spacing w:after="0" w:line="240" w:lineRule="auto"/>
    </w:pPr>
    <w:tblPr/>
  </w:style>
  <w:style w:type="table" w:customStyle="1" w:styleId="GridTable1Light-Accent11">
    <w:name w:val="Grid Table 1 Light - Accent 11"/>
    <w:aliases w:val="Sample questionnaires table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insideH w:val="single" w:sz="4" w:space="0" w:color="549E39" w:themeColor="accent1"/>
      </w:tblBorders>
      <w:tblCellMar>
        <w:top w:w="29" w:type="dxa"/>
        <w:bottom w:w="29" w:type="dxa"/>
      </w:tblCellMar>
    </w:tblPr>
    <w:tblStylePr w:type="firstRow">
      <w:rPr>
        <w:b w:val="0"/>
        <w:bCs/>
      </w:rPr>
      <w:tblPr/>
      <w:tcPr>
        <w:tcBorders>
          <w:top w:val="nil"/>
          <w:left w:val="nil"/>
          <w:bottom w:val="single" w:sz="12" w:space="0" w:color="549E39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table" w:customStyle="1" w:styleId="GridTable2-Accent11">
    <w:name w:val="Grid Table 2 - Accent 11"/>
    <w:basedOn w:val="Table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paragraph" w:customStyle="1" w:styleId="Logo">
    <w:name w:val="Logo"/>
    <w:basedOn w:val="Normal"/>
    <w:next w:val="Normal"/>
    <w:uiPriority w:val="1"/>
    <w:qFormat/>
    <w:pPr>
      <w:spacing w:after="1440"/>
      <w:jc w:val="right"/>
    </w:pPr>
    <w:rPr>
      <w:color w:val="33473C" w:themeColor="text2" w:themeShade="BF"/>
      <w:sz w:val="52"/>
      <w:szCs w:val="52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customStyle="1" w:styleId="Contactinfo">
    <w:name w:val="Contact info"/>
    <w:basedOn w:val="Normal"/>
    <w:uiPriority w:val="1"/>
    <w:qFormat/>
    <w:pPr>
      <w:jc w:val="right"/>
    </w:pPr>
    <w:rPr>
      <w:caps/>
    </w:rPr>
  </w:style>
  <w:style w:type="table" w:customStyle="1" w:styleId="GridTable3-Accent31">
    <w:name w:val="Grid Table 3 - Accent 31"/>
    <w:basedOn w:val="Table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customStyle="1" w:styleId="GridTable5Dark-Accent31">
    <w:name w:val="Grid Table 5 Dark - Accent 31"/>
    <w:basedOn w:val="TableNormal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customStyle="1" w:styleId="GridTable1Light-Accent31">
    <w:name w:val="Grid Table 1 Light - Accent 31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/>
      <w:jc w:val="right"/>
    </w:pPr>
  </w:style>
  <w:style w:type="paragraph" w:styleId="Signature">
    <w:name w:val="Signature"/>
    <w:basedOn w:val="Normal"/>
    <w:link w:val="SignatureChar"/>
    <w:uiPriority w:val="1"/>
    <w:qFormat/>
    <w:pPr>
      <w:spacing w:after="360" w:line="276" w:lineRule="auto"/>
      <w:ind w:left="0" w:right="0"/>
      <w:jc w:val="center"/>
    </w:pPr>
    <w:rPr>
      <w:kern w:val="0"/>
      <w:sz w:val="16"/>
      <w:szCs w:val="16"/>
      <w14:ligatures w14:val="none"/>
    </w:rPr>
  </w:style>
  <w:style w:type="character" w:customStyle="1" w:styleId="SignatureChar">
    <w:name w:val="Signature Char"/>
    <w:basedOn w:val="DefaultParagraphFont"/>
    <w:link w:val="Signature"/>
    <w:uiPriority w:val="1"/>
    <w:rPr>
      <w:kern w:val="0"/>
      <w:sz w:val="16"/>
      <w:szCs w:val="16"/>
      <w14:ligatures w14:val="none"/>
    </w:rPr>
  </w:style>
  <w:style w:type="paragraph" w:customStyle="1" w:styleId="Sign-off">
    <w:name w:val="Sign-off"/>
    <w:basedOn w:val="Normal"/>
    <w:uiPriority w:val="1"/>
    <w:qFormat/>
    <w:pPr>
      <w:jc w:val="center"/>
    </w:pPr>
    <w:rPr>
      <w:sz w:val="20"/>
      <w:szCs w:val="20"/>
    </w:rPr>
  </w:style>
  <w:style w:type="paragraph" w:customStyle="1" w:styleId="Rightalign">
    <w:name w:val="Right align"/>
    <w:basedOn w:val="Normal"/>
    <w:uiPriority w:val="1"/>
    <w:qFormat/>
    <w:pPr>
      <w:jc w:val="right"/>
    </w:pPr>
  </w:style>
  <w:style w:type="table" w:customStyle="1" w:styleId="GridTable1Light-Accent21">
    <w:name w:val="Grid Table 1 Light - Accent 21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ListBullet">
    <w:name w:val="List Bullet"/>
    <w:basedOn w:val="Normal"/>
    <w:uiPriority w:val="1"/>
    <w:unhideWhenUsed/>
    <w:pPr>
      <w:numPr>
        <w:numId w:val="5"/>
      </w:numPr>
      <w:ind w:left="432"/>
      <w:contextualSpacing/>
    </w:pPr>
  </w:style>
  <w:style w:type="table" w:styleId="MediumGrid3-Accent6">
    <w:name w:val="Medium Grid 3 Accent 6"/>
    <w:basedOn w:val="TableNormal"/>
    <w:uiPriority w:val="60"/>
    <w:rsid w:val="007A4E30"/>
    <w:pPr>
      <w:spacing w:after="120" w:line="264" w:lineRule="auto"/>
    </w:pPr>
    <w:rPr>
      <w:kern w:val="0"/>
      <w:sz w:val="21"/>
      <w:szCs w:val="21"/>
      <w:lang w:eastAsia="en-US"/>
      <w14:ligatures w14:val="none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customStyle="1" w:styleId="PlainTable11">
    <w:name w:val="Plain Table 11"/>
    <w:basedOn w:val="TableNormal"/>
    <w:uiPriority w:val="41"/>
    <w:rsid w:val="007A4E3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1Light-Accent51">
    <w:name w:val="Grid Table 1 Light - Accent 51"/>
    <w:basedOn w:val="TableNormal"/>
    <w:uiPriority w:val="46"/>
    <w:rsid w:val="007A4E30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unhideWhenUsed/>
    <w:qFormat/>
    <w:rsid w:val="007A4E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C674C"/>
    <w:rPr>
      <w:color w:val="6B9F25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4BFE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BFE"/>
    <w:rPr>
      <w:rFonts w:ascii="Tahoma" w:hAnsi="Tahoma" w:cs="Tahoma"/>
      <w:sz w:val="16"/>
      <w:szCs w:val="16"/>
    </w:rPr>
  </w:style>
  <w:style w:type="character" w:customStyle="1" w:styleId="Mention">
    <w:name w:val="Mention"/>
    <w:basedOn w:val="DefaultParagraphFont"/>
    <w:uiPriority w:val="99"/>
    <w:semiHidden/>
    <w:unhideWhenUsed/>
    <w:rsid w:val="00316B8C"/>
    <w:rPr>
      <w:color w:val="2B579A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2"/>
        <w:sz w:val="22"/>
        <w:szCs w:val="22"/>
        <w:lang w:val="en-US" w:eastAsia="ja-JP" w:bidi="ar-SA"/>
        <w14:ligatures w14:val="standard"/>
      </w:rPr>
    </w:rPrDefault>
    <w:pPrDefault>
      <w:pPr>
        <w:spacing w:after="24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1"/>
    <w:lsdException w:name="caption" w:uiPriority="35" w:qFormat="1"/>
    <w:lsdException w:name="List" w:uiPriority="0"/>
    <w:lsdException w:name="List Bullet" w:uiPriority="0"/>
    <w:lsdException w:name="List Number" w:uiPriority="0" w:qFormat="1"/>
    <w:lsdException w:name="Title" w:semiHidden="0" w:uiPriority="0" w:unhideWhenUsed="0" w:qFormat="1"/>
    <w:lsdException w:name="Signature" w:uiPriority="0" w:qFormat="1"/>
    <w:lsdException w:name="Default Paragraph Font" w:uiPriority="1"/>
    <w:lsdException w:name="Subtitle" w:semiHidden="0" w:uiPriority="1" w:unhideWhenUsed="0" w:qFormat="1"/>
    <w:lsdException w:name="Strong" w:semiHidden="0" w:uiPriority="9" w:unhideWhenUsed="0"/>
    <w:lsdException w:name="Emphasis" w:semiHidden="0" w:uiPriority="20" w:unhideWhenUsed="0"/>
    <w:lsdException w:name="Table Grid" w:semiHidden="0" w:uiPriority="39" w:unhideWhenUsed="0"/>
    <w:lsdException w:name="Placeholder Text" w:uiPriority="2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0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120" w:after="0" w:line="240" w:lineRule="auto"/>
      <w:ind w:left="72" w:right="72"/>
    </w:pPr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pageBreakBefore/>
      <w:spacing w:after="40"/>
      <w:outlineLvl w:val="0"/>
    </w:pPr>
    <w:rPr>
      <w:rFonts w:asciiTheme="majorHAnsi" w:eastAsiaTheme="majorEastAsia" w:hAnsiTheme="majorHAnsi" w:cstheme="majorBidi"/>
      <w:caps/>
      <w:color w:val="549E39" w:themeColor="accen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pPr>
      <w:keepNext/>
      <w:keepLines/>
      <w:pBdr>
        <w:top w:val="single" w:sz="4" w:space="1" w:color="8AB833" w:themeColor="accent2"/>
      </w:pBdr>
      <w:spacing w:before="360" w:after="120"/>
      <w:outlineLvl w:val="1"/>
    </w:pPr>
    <w:rPr>
      <w:rFonts w:asciiTheme="majorHAnsi" w:eastAsiaTheme="majorEastAsia" w:hAnsiTheme="majorHAnsi" w:cstheme="majorBidi"/>
      <w:b/>
      <w:bCs/>
      <w:caps/>
      <w:color w:val="8AB833" w:themeColor="accent2"/>
      <w:spacing w:val="20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1"/>
    <w:qFormat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bCs/>
      <w:caps/>
      <w:color w:val="939F27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qFormat/>
    <w:pPr>
      <w:outlineLvl w:val="3"/>
    </w:pPr>
    <w:rPr>
      <w:rFonts w:asciiTheme="majorHAnsi" w:eastAsiaTheme="majorEastAsia" w:hAnsiTheme="majorHAnsi" w:cstheme="majorBidi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pPr>
      <w:keepNext/>
      <w:keepLines/>
      <w:outlineLvl w:val="4"/>
    </w:pPr>
    <w:rPr>
      <w:rFonts w:asciiTheme="majorHAnsi" w:eastAsiaTheme="majorEastAsia" w:hAnsiTheme="majorHAnsi" w:cstheme="majorBidi"/>
      <w:i/>
      <w:iCs/>
      <w:cap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caps/>
      <w:color w:val="549E39" w:themeColor="accent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aps/>
      <w:color w:val="8AB833" w:themeColor="accent2"/>
      <w:spacing w:val="2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1"/>
    <w:rPr>
      <w:rFonts w:asciiTheme="majorHAnsi" w:eastAsiaTheme="majorEastAsia" w:hAnsiTheme="majorHAnsi" w:cstheme="majorBidi"/>
      <w:b/>
      <w:bCs/>
      <w:caps/>
      <w:color w:val="939F27" w:themeColor="accent3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1"/>
    <w:rPr>
      <w:rFonts w:asciiTheme="majorHAnsi" w:eastAsiaTheme="majorEastAsia" w:hAnsiTheme="majorHAnsi" w:cstheme="majorBidi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iCs/>
      <w:cap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"/>
    <w:qFormat/>
    <w:pPr>
      <w:jc w:val="right"/>
    </w:pPr>
    <w:rPr>
      <w:rFonts w:asciiTheme="majorHAnsi" w:eastAsiaTheme="majorEastAsia" w:hAnsiTheme="majorHAnsi" w:cstheme="majorBidi"/>
      <w:caps/>
      <w:color w:val="8AB833" w:themeColor="accent2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color w:val="8AB833" w:themeColor="accent2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"/>
    <w:qFormat/>
    <w:pPr>
      <w:jc w:val="right"/>
    </w:pPr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"/>
    <w:rPr>
      <w:rFonts w:asciiTheme="majorHAnsi" w:eastAsiaTheme="majorEastAsia" w:hAnsiTheme="majorHAnsi" w:cstheme="majorBidi"/>
      <w:caps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3-Accent11">
    <w:name w:val="Grid Table 3 - Accent 11"/>
    <w:basedOn w:val="Table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5Dark-Accent11">
    <w:name w:val="Grid Table 5 Dark - Accent 11"/>
    <w:basedOn w:val="TableNormal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29" w:type="dxa"/>
        <w:bottom w:w="29" w:type="dxa"/>
      </w:tblCellMar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customStyle="1" w:styleId="GridTable4-Accent61">
    <w:name w:val="Grid Table 4 - Accent 61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TableGridLight1">
    <w:name w:val="Table Grid Light1"/>
    <w:basedOn w:val="TableNormal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21">
    <w:name w:val="Plain Table 21"/>
    <w:basedOn w:val="TableNormal"/>
    <w:uiPriority w:val="4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ListTable2-Accent11">
    <w:name w:val="List Table 2 - Accent 11"/>
    <w:basedOn w:val="Table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pPr>
      <w:spacing w:after="0" w:line="240" w:lineRule="auto"/>
    </w:p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character" w:styleId="PlaceholderText">
    <w:name w:val="Placeholder Text"/>
    <w:basedOn w:val="DefaultParagraphFont"/>
    <w:uiPriority w:val="2"/>
    <w:rPr>
      <w:i/>
      <w:iCs/>
      <w:color w:val="808080"/>
    </w:rPr>
  </w:style>
  <w:style w:type="table" w:customStyle="1" w:styleId="GridTable4-Accent11">
    <w:name w:val="Grid Table 4 - Accent 11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PlainTable41">
    <w:name w:val="Plain Table 41"/>
    <w:basedOn w:val="TableNormal"/>
    <w:uiPriority w:val="44"/>
    <w:pPr>
      <w:spacing w:after="0" w:line="240" w:lineRule="auto"/>
    </w:p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1Light-Accent61">
    <w:name w:val="Grid Table 1 Light - Accent 61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1Light-Accent61">
    <w:name w:val="List Table 1 Light - Accent 61"/>
    <w:basedOn w:val="TableNormal"/>
    <w:uiPriority w:val="46"/>
    <w:pPr>
      <w:spacing w:after="0" w:line="240" w:lineRule="auto"/>
    </w:p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paragraph" w:styleId="Footer">
    <w:name w:val="footer"/>
    <w:basedOn w:val="Normal"/>
    <w:link w:val="FooterChar"/>
    <w:uiPriority w:val="2"/>
    <w:pPr>
      <w:spacing w:before="0"/>
    </w:pPr>
  </w:style>
  <w:style w:type="character" w:customStyle="1" w:styleId="FooterChar">
    <w:name w:val="Footer Char"/>
    <w:basedOn w:val="DefaultParagraphFont"/>
    <w:link w:val="Footer"/>
    <w:uiPriority w:val="2"/>
  </w:style>
  <w:style w:type="table" w:customStyle="1" w:styleId="Noborders">
    <w:name w:val="No borders"/>
    <w:basedOn w:val="TableNormal"/>
    <w:uiPriority w:val="99"/>
    <w:pPr>
      <w:spacing w:after="0" w:line="240" w:lineRule="auto"/>
    </w:pPr>
    <w:tblPr/>
  </w:style>
  <w:style w:type="table" w:customStyle="1" w:styleId="GridTable1Light-Accent11">
    <w:name w:val="Grid Table 1 Light - Accent 11"/>
    <w:aliases w:val="Sample questionnaires table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insideH w:val="single" w:sz="4" w:space="0" w:color="549E39" w:themeColor="accent1"/>
      </w:tblBorders>
      <w:tblCellMar>
        <w:top w:w="29" w:type="dxa"/>
        <w:bottom w:w="29" w:type="dxa"/>
      </w:tblCellMar>
    </w:tblPr>
    <w:tblStylePr w:type="firstRow">
      <w:rPr>
        <w:b w:val="0"/>
        <w:bCs/>
      </w:rPr>
      <w:tblPr/>
      <w:tcPr>
        <w:tcBorders>
          <w:top w:val="nil"/>
          <w:left w:val="nil"/>
          <w:bottom w:val="single" w:sz="12" w:space="0" w:color="549E39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table" w:customStyle="1" w:styleId="GridTable2-Accent11">
    <w:name w:val="Grid Table 2 - Accent 11"/>
    <w:basedOn w:val="Table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paragraph" w:customStyle="1" w:styleId="Logo">
    <w:name w:val="Logo"/>
    <w:basedOn w:val="Normal"/>
    <w:next w:val="Normal"/>
    <w:uiPriority w:val="1"/>
    <w:qFormat/>
    <w:pPr>
      <w:spacing w:after="1440"/>
      <w:jc w:val="right"/>
    </w:pPr>
    <w:rPr>
      <w:color w:val="33473C" w:themeColor="text2" w:themeShade="BF"/>
      <w:sz w:val="52"/>
      <w:szCs w:val="52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customStyle="1" w:styleId="Contactinfo">
    <w:name w:val="Contact info"/>
    <w:basedOn w:val="Normal"/>
    <w:uiPriority w:val="1"/>
    <w:qFormat/>
    <w:pPr>
      <w:jc w:val="right"/>
    </w:pPr>
    <w:rPr>
      <w:caps/>
    </w:rPr>
  </w:style>
  <w:style w:type="table" w:customStyle="1" w:styleId="GridTable3-Accent31">
    <w:name w:val="Grid Table 3 - Accent 31"/>
    <w:basedOn w:val="Table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customStyle="1" w:styleId="GridTable5Dark-Accent31">
    <w:name w:val="Grid Table 5 Dark - Accent 31"/>
    <w:basedOn w:val="TableNormal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customStyle="1" w:styleId="GridTable1Light-Accent31">
    <w:name w:val="Grid Table 1 Light - Accent 31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/>
      <w:jc w:val="right"/>
    </w:pPr>
  </w:style>
  <w:style w:type="paragraph" w:styleId="Signature">
    <w:name w:val="Signature"/>
    <w:basedOn w:val="Normal"/>
    <w:link w:val="SignatureChar"/>
    <w:uiPriority w:val="1"/>
    <w:qFormat/>
    <w:pPr>
      <w:spacing w:after="360" w:line="276" w:lineRule="auto"/>
      <w:ind w:left="0" w:right="0"/>
      <w:jc w:val="center"/>
    </w:pPr>
    <w:rPr>
      <w:kern w:val="0"/>
      <w:sz w:val="16"/>
      <w:szCs w:val="16"/>
      <w14:ligatures w14:val="none"/>
    </w:rPr>
  </w:style>
  <w:style w:type="character" w:customStyle="1" w:styleId="SignatureChar">
    <w:name w:val="Signature Char"/>
    <w:basedOn w:val="DefaultParagraphFont"/>
    <w:link w:val="Signature"/>
    <w:uiPriority w:val="1"/>
    <w:rPr>
      <w:kern w:val="0"/>
      <w:sz w:val="16"/>
      <w:szCs w:val="16"/>
      <w14:ligatures w14:val="none"/>
    </w:rPr>
  </w:style>
  <w:style w:type="paragraph" w:customStyle="1" w:styleId="Sign-off">
    <w:name w:val="Sign-off"/>
    <w:basedOn w:val="Normal"/>
    <w:uiPriority w:val="1"/>
    <w:qFormat/>
    <w:pPr>
      <w:jc w:val="center"/>
    </w:pPr>
    <w:rPr>
      <w:sz w:val="20"/>
      <w:szCs w:val="20"/>
    </w:rPr>
  </w:style>
  <w:style w:type="paragraph" w:customStyle="1" w:styleId="Rightalign">
    <w:name w:val="Right align"/>
    <w:basedOn w:val="Normal"/>
    <w:uiPriority w:val="1"/>
    <w:qFormat/>
    <w:pPr>
      <w:jc w:val="right"/>
    </w:pPr>
  </w:style>
  <w:style w:type="table" w:customStyle="1" w:styleId="GridTable1Light-Accent21">
    <w:name w:val="Grid Table 1 Light - Accent 21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ListBullet">
    <w:name w:val="List Bullet"/>
    <w:basedOn w:val="Normal"/>
    <w:uiPriority w:val="1"/>
    <w:unhideWhenUsed/>
    <w:pPr>
      <w:numPr>
        <w:numId w:val="5"/>
      </w:numPr>
      <w:ind w:left="432"/>
      <w:contextualSpacing/>
    </w:pPr>
  </w:style>
  <w:style w:type="table" w:styleId="MediumGrid3-Accent6">
    <w:name w:val="Medium Grid 3 Accent 6"/>
    <w:basedOn w:val="TableNormal"/>
    <w:uiPriority w:val="60"/>
    <w:rsid w:val="007A4E30"/>
    <w:pPr>
      <w:spacing w:after="120" w:line="264" w:lineRule="auto"/>
    </w:pPr>
    <w:rPr>
      <w:kern w:val="0"/>
      <w:sz w:val="21"/>
      <w:szCs w:val="21"/>
      <w:lang w:eastAsia="en-US"/>
      <w14:ligatures w14:val="none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customStyle="1" w:styleId="PlainTable11">
    <w:name w:val="Plain Table 11"/>
    <w:basedOn w:val="TableNormal"/>
    <w:uiPriority w:val="41"/>
    <w:rsid w:val="007A4E3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1Light-Accent51">
    <w:name w:val="Grid Table 1 Light - Accent 51"/>
    <w:basedOn w:val="TableNormal"/>
    <w:uiPriority w:val="46"/>
    <w:rsid w:val="007A4E30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unhideWhenUsed/>
    <w:qFormat/>
    <w:rsid w:val="007A4E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C674C"/>
    <w:rPr>
      <w:color w:val="6B9F25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4BFE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BFE"/>
    <w:rPr>
      <w:rFonts w:ascii="Tahoma" w:hAnsi="Tahoma" w:cs="Tahoma"/>
      <w:sz w:val="16"/>
      <w:szCs w:val="16"/>
    </w:rPr>
  </w:style>
  <w:style w:type="character" w:customStyle="1" w:styleId="Mention">
    <w:name w:val="Mention"/>
    <w:basedOn w:val="DefaultParagraphFont"/>
    <w:uiPriority w:val="99"/>
    <w:semiHidden/>
    <w:unhideWhenUsed/>
    <w:rsid w:val="00316B8C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uznr@t-com.m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jan.savik\AppData\Roaming\Microsoft\Templates\Tactical%20business%20marketing%20plan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Tactical business marketing plan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alibri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3000"/>
            <a:satMod val="14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atMod val="170000"/>
              </a:schemeClr>
              <a:schemeClr val="phClr">
                <a:shade val="70000"/>
                <a:satMod val="13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36010829-A54E-4FD5-A983-E4FA2514A02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Tactical business marketing plan</Template>
  <TotalTime>0</TotalTime>
  <Pages>5</Pages>
  <Words>548</Words>
  <Characters>3129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REGIONALNA KONFERENCIJA ZA ZAŠTITU I ZDRAVLJE NA RADU, BUDVA, 26-28. OKTOBAR, 2017.</vt:lpstr>
    </vt:vector>
  </TitlesOfParts>
  <Company>Grizli777</Company>
  <LinksUpToDate>false</LinksUpToDate>
  <CharactersWithSpaces>3670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REGIONALNA KONFERENCIJA ZA ZAŠTITU I ZDRAVLJE NA RADU, BUDVA, 26-28. OKTOBAR, 2017.</dc:title>
  <dc:creator>Bojan Savikj (Бојан Савиќ)</dc:creator>
  <cp:lastModifiedBy>Evropska </cp:lastModifiedBy>
  <cp:revision>2</cp:revision>
  <cp:lastPrinted>2017-06-09T10:35:00Z</cp:lastPrinted>
  <dcterms:created xsi:type="dcterms:W3CDTF">2017-09-11T08:45:00Z</dcterms:created>
  <dcterms:modified xsi:type="dcterms:W3CDTF">2017-09-11T08:45:00Z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TC039920849991</vt:lpwstr>
  </property>
</Properties>
</file>