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92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bookmarkStart w:id="0" w:name="_GoBack"/>
      <w:bookmarkEnd w:id="0"/>
    </w:p>
    <w:p w:rsidR="00B63692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B63692" w:rsidRPr="00FF6A9A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STUDENTIMA/KINJAMA ROMSKE I EGIPCANSKE ZAJEDNICE</w:t>
      </w:r>
    </w:p>
    <w:p w:rsidR="00B63692" w:rsidRPr="00FF6A9A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I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I SEMESTAR STUDIJSKE 2018/2019. GODINE</w:t>
      </w:r>
    </w:p>
    <w:p w:rsidR="00B63692" w:rsidRPr="00FF6A9A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u w:val="single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297090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="00B63692"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:rsidR="00B63692" w:rsidRPr="00FF6A9A" w:rsidRDefault="00B63692" w:rsidP="00B63692">
      <w:pPr>
        <w:pStyle w:val="ListParagrap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:rsidR="00B63692" w:rsidRPr="00FF6A9A" w:rsidRDefault="00B63692" w:rsidP="00B63692">
      <w:pPr>
        <w:pStyle w:val="ListParagrap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ind w:firstLine="720"/>
        <w:jc w:val="both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:rsidR="00B63692" w:rsidRPr="00FF6A9A" w:rsidRDefault="00B63692" w:rsidP="00B63692">
      <w:pPr>
        <w:ind w:left="3600"/>
        <w:jc w:val="both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ukoliko je student/kinja korisnik stipendije u studijskoj 2017/18.godini 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ind w:firstLine="720"/>
        <w:jc w:val="both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jc w:val="both"/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PODGORICA, ___________201</w:t>
      </w:r>
      <w:r>
        <w:rPr>
          <w:rFonts w:ascii="Cambria" w:hAnsi="Cambria"/>
          <w:sz w:val="20"/>
          <w:szCs w:val="20"/>
          <w:lang w:val="sl-SI"/>
        </w:rPr>
        <w:t>9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:rsidR="00B63692" w:rsidRPr="00FF6A9A" w:rsidRDefault="00B63692" w:rsidP="00B63692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B63692" w:rsidRPr="00FF6A9A" w:rsidRDefault="00B63692" w:rsidP="00B63692">
      <w:pPr>
        <w:jc w:val="both"/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Default="00B63692" w:rsidP="00B63692">
      <w:pPr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Potvrdu o studiranju;</w:t>
      </w:r>
    </w:p>
    <w:p w:rsidR="00E210BF" w:rsidRPr="00E210BF" w:rsidRDefault="00E210BF" w:rsidP="00E210BF">
      <w:pPr>
        <w:numPr>
          <w:ilvl w:val="0"/>
          <w:numId w:val="41"/>
        </w:numPr>
        <w:spacing w:before="120" w:after="120"/>
        <w:contextualSpacing/>
        <w:jc w:val="both"/>
        <w:rPr>
          <w:rFonts w:ascii="Cambria" w:hAnsi="Cambria"/>
          <w:sz w:val="20"/>
          <w:szCs w:val="20"/>
        </w:rPr>
      </w:pPr>
      <w:r w:rsidRPr="00E210BF">
        <w:rPr>
          <w:rFonts w:ascii="Cambria" w:hAnsi="Cambria"/>
          <w:sz w:val="20"/>
          <w:szCs w:val="20"/>
        </w:rPr>
        <w:t xml:space="preserve">Uvjerenje o položenim ispitima sa prethodne godine studija </w:t>
      </w:r>
    </w:p>
    <w:p w:rsidR="00B63692" w:rsidRPr="00E210BF" w:rsidRDefault="00B63692" w:rsidP="00E210BF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 egipćanskoj zajednici (u slobodnoj formi);</w:t>
      </w:r>
    </w:p>
    <w:p w:rsidR="00B63692" w:rsidRPr="00FF6A9A" w:rsidRDefault="00B63692" w:rsidP="00B63692">
      <w:pPr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:rsidR="00B63692" w:rsidRPr="00FF6A9A" w:rsidRDefault="00B63692" w:rsidP="00B63692">
      <w:pPr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:rsidR="002E41A4" w:rsidRPr="006E7F59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E7F59" w:rsidSect="00D533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62" w:rsidRDefault="00396762">
      <w:r>
        <w:separator/>
      </w:r>
    </w:p>
  </w:endnote>
  <w:endnote w:type="continuationSeparator" w:id="0">
    <w:p w:rsidR="00396762" w:rsidRDefault="0039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AD7083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AD7083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62" w:rsidRDefault="00396762">
      <w:r>
        <w:separator/>
      </w:r>
    </w:p>
  </w:footnote>
  <w:footnote w:type="continuationSeparator" w:id="0">
    <w:p w:rsidR="00396762" w:rsidRDefault="00396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64B0E01"/>
    <w:multiLevelType w:val="hybridMultilevel"/>
    <w:tmpl w:val="E7DC9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90046B"/>
    <w:multiLevelType w:val="hybridMultilevel"/>
    <w:tmpl w:val="9DCE9178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8"/>
  </w:num>
  <w:num w:numId="2">
    <w:abstractNumId w:val="8"/>
  </w:num>
  <w:num w:numId="3">
    <w:abstractNumId w:val="37"/>
  </w:num>
  <w:num w:numId="4">
    <w:abstractNumId w:val="23"/>
  </w:num>
  <w:num w:numId="5">
    <w:abstractNumId w:val="7"/>
  </w:num>
  <w:num w:numId="6">
    <w:abstractNumId w:val="39"/>
  </w:num>
  <w:num w:numId="7">
    <w:abstractNumId w:val="4"/>
  </w:num>
  <w:num w:numId="8">
    <w:abstractNumId w:val="20"/>
  </w:num>
  <w:num w:numId="9">
    <w:abstractNumId w:val="25"/>
  </w:num>
  <w:num w:numId="10">
    <w:abstractNumId w:val="34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2"/>
  </w:num>
  <w:num w:numId="18">
    <w:abstractNumId w:val="33"/>
  </w:num>
  <w:num w:numId="19">
    <w:abstractNumId w:val="2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2"/>
  </w:num>
  <w:num w:numId="26">
    <w:abstractNumId w:val="17"/>
  </w:num>
  <w:num w:numId="27">
    <w:abstractNumId w:val="27"/>
  </w:num>
  <w:num w:numId="28">
    <w:abstractNumId w:val="19"/>
  </w:num>
  <w:num w:numId="29">
    <w:abstractNumId w:val="29"/>
  </w:num>
  <w:num w:numId="30">
    <w:abstractNumId w:val="18"/>
  </w:num>
  <w:num w:numId="31">
    <w:abstractNumId w:val="3"/>
  </w:num>
  <w:num w:numId="32">
    <w:abstractNumId w:val="22"/>
  </w:num>
  <w:num w:numId="33">
    <w:abstractNumId w:val="0"/>
  </w:num>
  <w:num w:numId="34">
    <w:abstractNumId w:val="30"/>
  </w:num>
  <w:num w:numId="35">
    <w:abstractNumId w:val="28"/>
  </w:num>
  <w:num w:numId="36">
    <w:abstractNumId w:val="31"/>
  </w:num>
  <w:num w:numId="37">
    <w:abstractNumId w:val="15"/>
  </w:num>
  <w:num w:numId="38">
    <w:abstractNumId w:val="40"/>
  </w:num>
  <w:num w:numId="39">
    <w:abstractNumId w:val="16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10"/>
    <w:rsid w:val="0003757B"/>
    <w:rsid w:val="0007042F"/>
    <w:rsid w:val="000E0AFE"/>
    <w:rsid w:val="0011001B"/>
    <w:rsid w:val="00170E04"/>
    <w:rsid w:val="001907EB"/>
    <w:rsid w:val="001D11ED"/>
    <w:rsid w:val="001D7CFE"/>
    <w:rsid w:val="001E7C52"/>
    <w:rsid w:val="002173D9"/>
    <w:rsid w:val="0029107A"/>
    <w:rsid w:val="00297090"/>
    <w:rsid w:val="002E41A4"/>
    <w:rsid w:val="00305004"/>
    <w:rsid w:val="00365C26"/>
    <w:rsid w:val="00372AED"/>
    <w:rsid w:val="00376F23"/>
    <w:rsid w:val="00396762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33E7D"/>
    <w:rsid w:val="006B007D"/>
    <w:rsid w:val="006B1524"/>
    <w:rsid w:val="006C7010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D2A64"/>
    <w:rsid w:val="008E453A"/>
    <w:rsid w:val="008F2C0B"/>
    <w:rsid w:val="00915131"/>
    <w:rsid w:val="009650F3"/>
    <w:rsid w:val="009A1D8A"/>
    <w:rsid w:val="009D2697"/>
    <w:rsid w:val="009D5E66"/>
    <w:rsid w:val="009F2B11"/>
    <w:rsid w:val="00A2132E"/>
    <w:rsid w:val="00A804BE"/>
    <w:rsid w:val="00AD7083"/>
    <w:rsid w:val="00B060E7"/>
    <w:rsid w:val="00B316D8"/>
    <w:rsid w:val="00B32105"/>
    <w:rsid w:val="00B466FF"/>
    <w:rsid w:val="00B63692"/>
    <w:rsid w:val="00BB1857"/>
    <w:rsid w:val="00BF1443"/>
    <w:rsid w:val="00BF2E07"/>
    <w:rsid w:val="00C00407"/>
    <w:rsid w:val="00C020B0"/>
    <w:rsid w:val="00C0341C"/>
    <w:rsid w:val="00C36689"/>
    <w:rsid w:val="00C56AA6"/>
    <w:rsid w:val="00C71C72"/>
    <w:rsid w:val="00C916C3"/>
    <w:rsid w:val="00CC13E4"/>
    <w:rsid w:val="00CF222B"/>
    <w:rsid w:val="00D022A0"/>
    <w:rsid w:val="00D21637"/>
    <w:rsid w:val="00D53378"/>
    <w:rsid w:val="00D94A17"/>
    <w:rsid w:val="00E210BF"/>
    <w:rsid w:val="00E46A28"/>
    <w:rsid w:val="00E51A56"/>
    <w:rsid w:val="00E62492"/>
    <w:rsid w:val="00E72607"/>
    <w:rsid w:val="00EA50EF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3692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B63692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B6369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3692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B63692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B6369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prenkocaj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martin.prenkocaj</dc:creator>
  <cp:lastModifiedBy>Milica Micunovic</cp:lastModifiedBy>
  <cp:revision>2</cp:revision>
  <cp:lastPrinted>2012-12-06T11:42:00Z</cp:lastPrinted>
  <dcterms:created xsi:type="dcterms:W3CDTF">2019-02-11T08:53:00Z</dcterms:created>
  <dcterms:modified xsi:type="dcterms:W3CDTF">2019-02-11T08:53:00Z</dcterms:modified>
</cp:coreProperties>
</file>